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0BDB1" w14:textId="4F6BC4A7" w:rsidR="009D2944" w:rsidRPr="006D4918" w:rsidRDefault="009D2944" w:rsidP="009D2944">
      <w:pPr>
        <w:pStyle w:val="Titelseite"/>
      </w:pPr>
    </w:p>
    <w:p w14:paraId="4C8A2AEF" w14:textId="77777777" w:rsidR="009D2944" w:rsidRPr="006D4918" w:rsidRDefault="009D2944" w:rsidP="009D2944">
      <w:pPr>
        <w:pStyle w:val="Titelseite"/>
      </w:pPr>
    </w:p>
    <w:p w14:paraId="1AADF79B" w14:textId="68EF3EE9" w:rsidR="000C0817" w:rsidRPr="006D4918" w:rsidRDefault="00545D0F" w:rsidP="009D2944">
      <w:pPr>
        <w:pStyle w:val="Titelseite"/>
      </w:pPr>
      <w:r w:rsidRPr="004C4AC7">
        <w:rPr>
          <w:noProof/>
        </w:rPr>
        <w:drawing>
          <wp:inline distT="0" distB="0" distL="0" distR="0" wp14:anchorId="007B658C" wp14:editId="0F175A13">
            <wp:extent cx="4227308" cy="3633364"/>
            <wp:effectExtent l="0" t="0" r="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308" cy="363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52400" dist="1016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ADA8AF" w14:textId="77777777" w:rsidR="009D2944" w:rsidRPr="006D4918" w:rsidRDefault="009D2944" w:rsidP="009D2944">
      <w:pPr>
        <w:pStyle w:val="Titelseite"/>
      </w:pPr>
    </w:p>
    <w:p w14:paraId="6E368427" w14:textId="7650D5A1" w:rsidR="00545D0F" w:rsidRPr="0043673E" w:rsidRDefault="00AF4036" w:rsidP="00545D0F">
      <w:pPr>
        <w:pStyle w:val="Titelseite"/>
        <w:rPr>
          <w:lang w:val="en-US"/>
        </w:rPr>
      </w:pPr>
      <w:r>
        <w:rPr>
          <w:lang w:val="en-US"/>
        </w:rPr>
        <w:t>Firmware in das RFID-Gerät schreiben</w:t>
      </w:r>
    </w:p>
    <w:p w14:paraId="3C78B166" w14:textId="66B1D3B5" w:rsidR="00545D0F" w:rsidRPr="0043673E" w:rsidRDefault="00545D0F" w:rsidP="00545D0F">
      <w:pPr>
        <w:pStyle w:val="Titelseite"/>
        <w:rPr>
          <w:lang w:val="en-US"/>
        </w:rPr>
      </w:pPr>
    </w:p>
    <w:p w14:paraId="5020BC98" w14:textId="77777777" w:rsidR="00CC3996" w:rsidRPr="0043673E" w:rsidRDefault="00CC3996" w:rsidP="00A25EEC">
      <w:pPr>
        <w:pStyle w:val="Titelseite"/>
        <w:rPr>
          <w:lang w:val="en-US"/>
        </w:rPr>
      </w:pPr>
    </w:p>
    <w:p w14:paraId="12F00470" w14:textId="77777777" w:rsidR="00F821A6" w:rsidRPr="0043673E" w:rsidRDefault="00C0723D" w:rsidP="00F821A6">
      <w:pPr>
        <w:rPr>
          <w:lang w:val="en-US"/>
        </w:rPr>
      </w:pPr>
      <w:r w:rsidRPr="0043673E">
        <w:rPr>
          <w:lang w:val="en-US"/>
        </w:rPr>
        <w:br w:type="page"/>
      </w:r>
    </w:p>
    <w:p w14:paraId="1CE701C6" w14:textId="77777777" w:rsidR="00013F0C" w:rsidRPr="0043673E" w:rsidRDefault="00013F0C" w:rsidP="00F821A6">
      <w:pPr>
        <w:rPr>
          <w:lang w:val="en-US"/>
        </w:rPr>
      </w:pPr>
    </w:p>
    <w:p w14:paraId="653BCE89" w14:textId="77777777" w:rsidR="00013F0C" w:rsidRPr="0043673E" w:rsidRDefault="00013F0C" w:rsidP="00F821A6">
      <w:pPr>
        <w:rPr>
          <w:lang w:val="en-US"/>
        </w:rPr>
      </w:pPr>
    </w:p>
    <w:p w14:paraId="426F5428" w14:textId="77777777" w:rsidR="00013F0C" w:rsidRPr="0043673E" w:rsidRDefault="00013F0C" w:rsidP="00F821A6">
      <w:pPr>
        <w:rPr>
          <w:lang w:val="en-US"/>
        </w:rPr>
      </w:pPr>
    </w:p>
    <w:p w14:paraId="43FC5C12" w14:textId="77777777" w:rsidR="00013F0C" w:rsidRPr="0043673E" w:rsidRDefault="00013F0C" w:rsidP="00F821A6">
      <w:pPr>
        <w:rPr>
          <w:lang w:val="en-US"/>
        </w:rPr>
      </w:pPr>
    </w:p>
    <w:p w14:paraId="4364FAB3" w14:textId="77777777" w:rsidR="00013F0C" w:rsidRPr="0043673E" w:rsidRDefault="00013F0C" w:rsidP="00F821A6">
      <w:pPr>
        <w:rPr>
          <w:lang w:val="en-US"/>
        </w:rPr>
      </w:pPr>
    </w:p>
    <w:p w14:paraId="13F28EE7" w14:textId="77777777" w:rsidR="00013F0C" w:rsidRPr="0043673E" w:rsidRDefault="00013F0C" w:rsidP="00F821A6">
      <w:pPr>
        <w:rPr>
          <w:lang w:val="en-US"/>
        </w:rPr>
      </w:pPr>
    </w:p>
    <w:p w14:paraId="5B6100A5" w14:textId="77777777" w:rsidR="00013F0C" w:rsidRPr="0043673E" w:rsidRDefault="00013F0C" w:rsidP="00F821A6">
      <w:pPr>
        <w:rPr>
          <w:lang w:val="en-US"/>
        </w:rPr>
      </w:pPr>
    </w:p>
    <w:p w14:paraId="336293C8" w14:textId="77777777" w:rsidR="00013F0C" w:rsidRPr="0043673E" w:rsidRDefault="00013F0C" w:rsidP="00F821A6">
      <w:pPr>
        <w:rPr>
          <w:lang w:val="en-US"/>
        </w:rPr>
      </w:pPr>
    </w:p>
    <w:p w14:paraId="67CC3153" w14:textId="77777777" w:rsidR="00013F0C" w:rsidRPr="0043673E" w:rsidRDefault="00013F0C" w:rsidP="00F821A6">
      <w:pPr>
        <w:rPr>
          <w:lang w:val="en-US"/>
        </w:rPr>
      </w:pPr>
    </w:p>
    <w:p w14:paraId="1F8D3CE8" w14:textId="77777777" w:rsidR="00013F0C" w:rsidRPr="0043673E" w:rsidRDefault="00013F0C" w:rsidP="00F821A6">
      <w:pPr>
        <w:rPr>
          <w:lang w:val="en-US"/>
        </w:rPr>
      </w:pPr>
    </w:p>
    <w:p w14:paraId="08665E83" w14:textId="77777777" w:rsidR="00013F0C" w:rsidRPr="0043673E" w:rsidRDefault="00013F0C" w:rsidP="00F821A6">
      <w:pPr>
        <w:rPr>
          <w:lang w:val="en-US"/>
        </w:rPr>
      </w:pPr>
    </w:p>
    <w:p w14:paraId="5A446CFA" w14:textId="77777777" w:rsidR="00013F0C" w:rsidRPr="0043673E" w:rsidRDefault="00013F0C" w:rsidP="00F821A6">
      <w:pPr>
        <w:rPr>
          <w:lang w:val="en-US"/>
        </w:rPr>
      </w:pPr>
    </w:p>
    <w:p w14:paraId="0E15A52A" w14:textId="77777777" w:rsidR="002447DB" w:rsidRPr="0043673E" w:rsidRDefault="002447DB" w:rsidP="00F821A6">
      <w:pPr>
        <w:rPr>
          <w:lang w:val="en-US"/>
        </w:rPr>
      </w:pPr>
    </w:p>
    <w:p w14:paraId="6F6DF6C6" w14:textId="77777777" w:rsidR="00013F0C" w:rsidRPr="0043673E" w:rsidRDefault="00013F0C" w:rsidP="00F821A6">
      <w:pPr>
        <w:rPr>
          <w:lang w:val="en-US"/>
        </w:rPr>
      </w:pPr>
    </w:p>
    <w:p w14:paraId="68A104CF" w14:textId="77777777" w:rsidR="00692D2A" w:rsidRPr="0043673E" w:rsidRDefault="00692D2A" w:rsidP="00F821A6">
      <w:pPr>
        <w:rPr>
          <w:lang w:val="en-US"/>
        </w:rPr>
      </w:pPr>
    </w:p>
    <w:p w14:paraId="04427536" w14:textId="77777777" w:rsidR="00692D2A" w:rsidRPr="0043673E" w:rsidRDefault="00692D2A" w:rsidP="00F821A6">
      <w:pPr>
        <w:rPr>
          <w:lang w:val="en-US"/>
        </w:rPr>
      </w:pPr>
    </w:p>
    <w:p w14:paraId="04973D56" w14:textId="77777777" w:rsidR="00E17CEC" w:rsidRPr="0043673E" w:rsidRDefault="00E17CEC">
      <w:pPr>
        <w:rPr>
          <w:lang w:val="en-US"/>
        </w:rPr>
      </w:pPr>
    </w:p>
    <w:p w14:paraId="3918BFDE" w14:textId="77777777" w:rsidR="00692D2A" w:rsidRPr="0043673E" w:rsidRDefault="00692D2A">
      <w:pPr>
        <w:rPr>
          <w:lang w:val="en-US"/>
        </w:rPr>
      </w:pPr>
    </w:p>
    <w:p w14:paraId="05858743" w14:textId="77777777" w:rsidR="00692D2A" w:rsidRPr="0043673E" w:rsidRDefault="00692D2A">
      <w:pPr>
        <w:rPr>
          <w:lang w:val="en-US"/>
        </w:rPr>
      </w:pPr>
    </w:p>
    <w:p w14:paraId="6EA2C01F" w14:textId="77777777" w:rsidR="00692D2A" w:rsidRPr="0043673E" w:rsidRDefault="00692D2A">
      <w:pPr>
        <w:rPr>
          <w:lang w:val="en-US"/>
        </w:rPr>
      </w:pPr>
    </w:p>
    <w:p w14:paraId="74B15A99" w14:textId="77777777" w:rsidR="00692D2A" w:rsidRPr="0043673E" w:rsidRDefault="00692D2A">
      <w:pPr>
        <w:rPr>
          <w:lang w:val="en-US"/>
        </w:rPr>
      </w:pPr>
    </w:p>
    <w:p w14:paraId="52ED8ACE" w14:textId="77777777" w:rsidR="00692D2A" w:rsidRPr="0043673E" w:rsidRDefault="00692D2A">
      <w:pPr>
        <w:rPr>
          <w:lang w:val="en-US"/>
        </w:rPr>
      </w:pPr>
    </w:p>
    <w:p w14:paraId="7DF2D7F9" w14:textId="77777777" w:rsidR="00692D2A" w:rsidRPr="0043673E" w:rsidRDefault="00692D2A">
      <w:pPr>
        <w:rPr>
          <w:lang w:val="en-US"/>
        </w:rPr>
      </w:pPr>
    </w:p>
    <w:p w14:paraId="6854752C" w14:textId="77777777" w:rsidR="00692D2A" w:rsidRPr="0043673E" w:rsidRDefault="00692D2A">
      <w:pPr>
        <w:rPr>
          <w:lang w:val="en-US"/>
        </w:rPr>
      </w:pPr>
    </w:p>
    <w:p w14:paraId="0B2013CC" w14:textId="77777777" w:rsidR="00692D2A" w:rsidRPr="0043673E" w:rsidRDefault="00692D2A">
      <w:pPr>
        <w:rPr>
          <w:lang w:val="en-US"/>
        </w:rPr>
      </w:pPr>
    </w:p>
    <w:p w14:paraId="68A4216B" w14:textId="77777777" w:rsidR="00013F0C" w:rsidRPr="0043673E" w:rsidRDefault="00013F0C">
      <w:pPr>
        <w:rPr>
          <w:lang w:val="en-US"/>
        </w:rPr>
      </w:pPr>
    </w:p>
    <w:p w14:paraId="7BA2FB6E" w14:textId="77777777" w:rsidR="00013F0C" w:rsidRPr="0043673E" w:rsidRDefault="00013F0C">
      <w:pPr>
        <w:rPr>
          <w:lang w:val="en-US"/>
        </w:rPr>
      </w:pPr>
    </w:p>
    <w:p w14:paraId="3694AAF0" w14:textId="77777777" w:rsidR="00013F0C" w:rsidRPr="0043673E" w:rsidRDefault="00013F0C">
      <w:pPr>
        <w:rPr>
          <w:lang w:val="en-US"/>
        </w:rPr>
      </w:pPr>
    </w:p>
    <w:p w14:paraId="006E9C52" w14:textId="77777777" w:rsidR="00013F0C" w:rsidRPr="0043673E" w:rsidRDefault="00013F0C">
      <w:pPr>
        <w:rPr>
          <w:lang w:val="en-US"/>
        </w:rPr>
      </w:pPr>
    </w:p>
    <w:p w14:paraId="2E6FB52E" w14:textId="77777777" w:rsidR="00692D2A" w:rsidRPr="0043673E" w:rsidRDefault="00692D2A">
      <w:pPr>
        <w:rPr>
          <w:lang w:val="en-US"/>
        </w:rPr>
      </w:pPr>
    </w:p>
    <w:p w14:paraId="0E8672D1" w14:textId="77777777" w:rsidR="00692D2A" w:rsidRPr="0043673E" w:rsidRDefault="00692D2A">
      <w:pPr>
        <w:rPr>
          <w:lang w:val="en-US"/>
        </w:rPr>
      </w:pPr>
    </w:p>
    <w:p w14:paraId="56EF7761" w14:textId="77777777" w:rsidR="006D4918" w:rsidRPr="0043673E" w:rsidRDefault="006D4918">
      <w:pPr>
        <w:rPr>
          <w:lang w:val="en-US"/>
        </w:rPr>
      </w:pPr>
    </w:p>
    <w:p w14:paraId="3BC3B651" w14:textId="77777777" w:rsidR="0068430A" w:rsidRPr="0043673E" w:rsidRDefault="0068430A">
      <w:pPr>
        <w:rPr>
          <w:lang w:val="en-US"/>
        </w:rPr>
      </w:pPr>
    </w:p>
    <w:p w14:paraId="5E361D23" w14:textId="77777777" w:rsidR="0068430A" w:rsidRPr="0043673E" w:rsidRDefault="0068430A">
      <w:pPr>
        <w:rPr>
          <w:lang w:val="en-US"/>
        </w:rPr>
      </w:pPr>
    </w:p>
    <w:p w14:paraId="5D08AE24" w14:textId="77777777" w:rsidR="00692D2A" w:rsidRPr="0043673E" w:rsidRDefault="00692D2A">
      <w:pPr>
        <w:rPr>
          <w:lang w:val="en-US"/>
        </w:rPr>
      </w:pPr>
    </w:p>
    <w:p w14:paraId="310D8088" w14:textId="77777777" w:rsidR="005618E6" w:rsidRPr="0043673E" w:rsidRDefault="005618E6">
      <w:pPr>
        <w:rPr>
          <w:lang w:val="en-US"/>
        </w:rPr>
      </w:pPr>
    </w:p>
    <w:p w14:paraId="6E08B8FF" w14:textId="77777777" w:rsidR="005618E6" w:rsidRPr="0043673E" w:rsidRDefault="005618E6">
      <w:pPr>
        <w:rPr>
          <w:lang w:val="en-US"/>
        </w:rPr>
      </w:pPr>
    </w:p>
    <w:p w14:paraId="5FADF570" w14:textId="77777777" w:rsidR="00692D2A" w:rsidRPr="0043673E" w:rsidRDefault="00692D2A">
      <w:pPr>
        <w:rPr>
          <w:lang w:val="en-US"/>
        </w:rPr>
      </w:pPr>
    </w:p>
    <w:p w14:paraId="2FADAB9F" w14:textId="77777777" w:rsidR="00692D2A" w:rsidRPr="0043673E" w:rsidRDefault="00692D2A">
      <w:pPr>
        <w:rPr>
          <w:lang w:val="en-US"/>
        </w:rPr>
      </w:pPr>
    </w:p>
    <w:p w14:paraId="349DB5C0" w14:textId="77777777" w:rsidR="00C0723D" w:rsidRPr="0043673E" w:rsidRDefault="00C0723D">
      <w:pPr>
        <w:rPr>
          <w:lang w:val="en-US"/>
        </w:rPr>
      </w:pPr>
    </w:p>
    <w:p w14:paraId="21524910" w14:textId="77777777" w:rsidR="008927F6" w:rsidRPr="0043673E" w:rsidRDefault="008927F6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949"/>
      </w:tblGrid>
      <w:tr w:rsidR="001825B8" w:rsidRPr="0003322B" w14:paraId="2424C031" w14:textId="77777777" w:rsidTr="008669F1">
        <w:trPr>
          <w:cantSplit/>
        </w:trPr>
        <w:tc>
          <w:tcPr>
            <w:tcW w:w="5031" w:type="dxa"/>
          </w:tcPr>
          <w:p w14:paraId="6CC9BB22" w14:textId="77777777" w:rsidR="00692D2A" w:rsidRPr="006D4918" w:rsidRDefault="00692D2A" w:rsidP="008669F1">
            <w:pPr>
              <w:pStyle w:val="Tabelle1"/>
            </w:pPr>
            <w:r w:rsidRPr="006D4918">
              <w:t>iDTRONIC GmbH</w:t>
            </w:r>
          </w:p>
          <w:p w14:paraId="121CFCC4" w14:textId="3357FF93" w:rsidR="00692D2A" w:rsidRPr="006D4918" w:rsidRDefault="00F81CD4" w:rsidP="008669F1">
            <w:pPr>
              <w:pStyle w:val="Tabelle1"/>
            </w:pPr>
            <w:r>
              <w:t>Ludwig-Reichling-Straße 4</w:t>
            </w:r>
          </w:p>
          <w:p w14:paraId="7D19B6F4" w14:textId="77777777" w:rsidR="00692D2A" w:rsidRPr="006D4918" w:rsidRDefault="00692D2A" w:rsidP="008669F1">
            <w:pPr>
              <w:pStyle w:val="Tabelle1"/>
            </w:pPr>
            <w:r w:rsidRPr="006D4918">
              <w:t>67059 Ludwigshafen</w:t>
            </w:r>
          </w:p>
          <w:p w14:paraId="5E8CA0FB" w14:textId="77777777" w:rsidR="00692D2A" w:rsidRPr="006D4918" w:rsidRDefault="00692D2A" w:rsidP="008669F1">
            <w:pPr>
              <w:pStyle w:val="Tabelle1"/>
            </w:pPr>
            <w:r w:rsidRPr="006D4918">
              <w:t>Germany/Deutschland</w:t>
            </w:r>
          </w:p>
          <w:p w14:paraId="54089E37" w14:textId="77777777" w:rsidR="00692D2A" w:rsidRPr="006D4918" w:rsidRDefault="00692D2A" w:rsidP="008669F1">
            <w:pPr>
              <w:pStyle w:val="Tabelle1"/>
            </w:pPr>
          </w:p>
          <w:p w14:paraId="69AA866F" w14:textId="77777777" w:rsidR="00692D2A" w:rsidRPr="00C64778" w:rsidRDefault="00692D2A" w:rsidP="008669F1">
            <w:pPr>
              <w:pStyle w:val="Tabelle1"/>
            </w:pPr>
            <w:r w:rsidRPr="00C64778">
              <w:t>Phone</w:t>
            </w:r>
            <w:r w:rsidR="001A2AE0" w:rsidRPr="00C64778">
              <w:t>:</w:t>
            </w:r>
            <w:r w:rsidRPr="00C64778">
              <w:tab/>
              <w:t>+49 621 6690094-0</w:t>
            </w:r>
          </w:p>
          <w:p w14:paraId="4DF44417" w14:textId="77777777" w:rsidR="00692D2A" w:rsidRPr="00C64778" w:rsidRDefault="00692D2A" w:rsidP="008669F1">
            <w:pPr>
              <w:pStyle w:val="Tabelle1"/>
            </w:pPr>
            <w:r w:rsidRPr="00C64778">
              <w:t>Fax</w:t>
            </w:r>
            <w:r w:rsidR="001A2AE0" w:rsidRPr="00C64778">
              <w:t>:</w:t>
            </w:r>
            <w:r w:rsidR="00DD5A1C" w:rsidRPr="00C64778">
              <w:t xml:space="preserve">   </w:t>
            </w:r>
            <w:r w:rsidRPr="00C64778">
              <w:tab/>
            </w:r>
            <w:r w:rsidR="00310058" w:rsidRPr="00C64778">
              <w:tab/>
            </w:r>
            <w:r w:rsidRPr="00C64778">
              <w:t>+49 621 6690094-9</w:t>
            </w:r>
          </w:p>
          <w:p w14:paraId="2EE4F22F" w14:textId="77777777" w:rsidR="00692D2A" w:rsidRPr="006D4918" w:rsidRDefault="00692D2A" w:rsidP="008669F1">
            <w:pPr>
              <w:pStyle w:val="Tabelle1"/>
            </w:pPr>
            <w:r w:rsidRPr="006D4918">
              <w:t>E-Mail</w:t>
            </w:r>
            <w:r w:rsidR="001A2AE0">
              <w:t>:</w:t>
            </w:r>
            <w:r w:rsidRPr="006D4918">
              <w:tab/>
              <w:t>info@idtronic.de</w:t>
            </w:r>
          </w:p>
          <w:p w14:paraId="202BC806" w14:textId="34C576F8" w:rsidR="00692D2A" w:rsidRPr="006D4918" w:rsidRDefault="00692D2A" w:rsidP="008669F1">
            <w:pPr>
              <w:pStyle w:val="Tabelle1"/>
            </w:pPr>
            <w:r w:rsidRPr="006D4918">
              <w:t>Web</w:t>
            </w:r>
            <w:r w:rsidR="001A2AE0">
              <w:t>:</w:t>
            </w:r>
            <w:r w:rsidR="00DD5A1C" w:rsidRPr="006D4918">
              <w:t xml:space="preserve">  </w:t>
            </w:r>
            <w:r w:rsidRPr="006D4918">
              <w:tab/>
            </w:r>
            <w:r w:rsidR="00CF7BF3">
              <w:tab/>
            </w:r>
            <w:r w:rsidRPr="006D4918">
              <w:t>idtronic.de</w:t>
            </w:r>
          </w:p>
        </w:tc>
        <w:tc>
          <w:tcPr>
            <w:tcW w:w="5031" w:type="dxa"/>
            <w:vAlign w:val="bottom"/>
          </w:tcPr>
          <w:p w14:paraId="4AA54494" w14:textId="643211D2" w:rsidR="00692D2A" w:rsidRPr="0003322B" w:rsidRDefault="001825B8" w:rsidP="008669F1">
            <w:pPr>
              <w:pStyle w:val="Tabelle1r"/>
            </w:pPr>
            <w:r>
              <w:t>Issue</w:t>
            </w:r>
            <w:r w:rsidR="00692D2A" w:rsidRPr="0003322B">
              <w:t xml:space="preserve"> </w:t>
            </w:r>
            <w:r w:rsidR="00545D0F" w:rsidRPr="0003322B">
              <w:t>0</w:t>
            </w:r>
            <w:r w:rsidR="009D2944" w:rsidRPr="0003322B">
              <w:t>.</w:t>
            </w:r>
            <w:r w:rsidR="00AF4036">
              <w:t>1</w:t>
            </w:r>
          </w:p>
          <w:p w14:paraId="4144B6A9" w14:textId="3FAD5668" w:rsidR="00692D2A" w:rsidRPr="0003322B" w:rsidRDefault="00692D2A" w:rsidP="008669F1">
            <w:pPr>
              <w:pStyle w:val="Tabelle1r"/>
            </w:pPr>
            <w:r w:rsidRPr="0003322B">
              <w:t xml:space="preserve">– </w:t>
            </w:r>
            <w:r w:rsidRPr="006D4918">
              <w:fldChar w:fldCharType="begin"/>
            </w:r>
            <w:r w:rsidRPr="006D4918">
              <w:instrText xml:space="preserve"> SAVEDATE \@ "dd. MMMM yyyy" \* MERGEFORMAT </w:instrText>
            </w:r>
            <w:r w:rsidRPr="006D4918">
              <w:fldChar w:fldCharType="separate"/>
            </w:r>
            <w:r w:rsidR="00AF4036">
              <w:rPr>
                <w:noProof/>
              </w:rPr>
              <w:t>28. August 2026</w:t>
            </w:r>
            <w:r w:rsidRPr="006D4918">
              <w:fldChar w:fldCharType="end"/>
            </w:r>
            <w:r w:rsidRPr="0003322B">
              <w:t xml:space="preserve"> –</w:t>
            </w:r>
          </w:p>
          <w:p w14:paraId="04204385" w14:textId="77777777" w:rsidR="00692D2A" w:rsidRPr="0003322B" w:rsidRDefault="00692D2A" w:rsidP="008669F1">
            <w:pPr>
              <w:pStyle w:val="Tabelle1r"/>
            </w:pPr>
          </w:p>
          <w:p w14:paraId="64CAFBCA" w14:textId="77777777" w:rsidR="00692D2A" w:rsidRPr="0003322B" w:rsidRDefault="00692D2A" w:rsidP="008669F1">
            <w:pPr>
              <w:pStyle w:val="Tabelle1r"/>
            </w:pPr>
          </w:p>
          <w:p w14:paraId="5A2A503E" w14:textId="77171B94" w:rsidR="00692D2A" w:rsidRPr="003D3C28" w:rsidRDefault="001825B8" w:rsidP="008669F1">
            <w:pPr>
              <w:pStyle w:val="Tabelle1r"/>
            </w:pPr>
            <w:r>
              <w:t>Subject to alteration without prior notice</w:t>
            </w:r>
            <w:r w:rsidR="00692D2A" w:rsidRPr="003D3C28">
              <w:t>.</w:t>
            </w:r>
          </w:p>
          <w:p w14:paraId="24554EE4" w14:textId="5E43B55B" w:rsidR="00692D2A" w:rsidRPr="0043673E" w:rsidRDefault="00692D2A" w:rsidP="008669F1">
            <w:pPr>
              <w:pStyle w:val="Tabelle1r"/>
              <w:rPr>
                <w:lang w:val="en-US"/>
              </w:rPr>
            </w:pPr>
            <w:r w:rsidRPr="0043673E">
              <w:rPr>
                <w:lang w:val="en-US"/>
              </w:rPr>
              <w:t>© Copyright iDTRONIC GmbH 20</w:t>
            </w:r>
            <w:r w:rsidR="00F81CD4" w:rsidRPr="0043673E">
              <w:rPr>
                <w:lang w:val="en-US"/>
              </w:rPr>
              <w:t>2</w:t>
            </w:r>
            <w:r w:rsidR="00F3043C">
              <w:rPr>
                <w:lang w:val="en-US"/>
              </w:rPr>
              <w:t>6</w:t>
            </w:r>
          </w:p>
          <w:p w14:paraId="77C037AC" w14:textId="77777777" w:rsidR="00692D2A" w:rsidRPr="0043673E" w:rsidRDefault="00692D2A" w:rsidP="008669F1">
            <w:pPr>
              <w:pStyle w:val="Tabelle1r"/>
              <w:rPr>
                <w:lang w:val="en-US"/>
              </w:rPr>
            </w:pPr>
            <w:r w:rsidRPr="0043673E">
              <w:rPr>
                <w:lang w:val="en-US"/>
              </w:rPr>
              <w:t>Printed in Germany</w:t>
            </w:r>
          </w:p>
        </w:tc>
      </w:tr>
    </w:tbl>
    <w:p w14:paraId="30EDD146" w14:textId="0C579215" w:rsidR="00C0723D" w:rsidRPr="006D4918" w:rsidRDefault="001825B8" w:rsidP="00A25EEC">
      <w:pPr>
        <w:pStyle w:val="Inhalt"/>
        <w:rPr>
          <w:lang w:val="fr-FR"/>
        </w:rPr>
      </w:pPr>
      <w:r>
        <w:rPr>
          <w:lang w:val="fr-FR"/>
        </w:rPr>
        <w:lastRenderedPageBreak/>
        <w:t>Contents</w:t>
      </w:r>
    </w:p>
    <w:p w14:paraId="3C6ACB03" w14:textId="101EB858" w:rsidR="00243019" w:rsidRDefault="00C0723D">
      <w:pPr>
        <w:pStyle w:val="Verzeichnis1"/>
        <w:rPr>
          <w:rFonts w:eastAsiaTheme="minorEastAsia" w:cstheme="minorBidi"/>
          <w:b w:val="0"/>
          <w:noProof/>
          <w:kern w:val="2"/>
          <w:sz w:val="24"/>
          <w:szCs w:val="24"/>
          <w14:ligatures w14:val="standardContextual"/>
        </w:rPr>
      </w:pPr>
      <w:r w:rsidRPr="006D4918">
        <w:fldChar w:fldCharType="begin"/>
      </w:r>
      <w:r w:rsidRPr="006D4918">
        <w:rPr>
          <w:lang w:val="fr-FR"/>
        </w:rPr>
        <w:instrText xml:space="preserve"> TOC \o "1-4" </w:instrText>
      </w:r>
      <w:r w:rsidR="00A61C9E">
        <w:rPr>
          <w:lang w:val="fr-FR"/>
        </w:rPr>
        <w:instrText>\h</w:instrText>
      </w:r>
      <w:r w:rsidRPr="006D4918">
        <w:fldChar w:fldCharType="separate"/>
      </w:r>
      <w:hyperlink w:anchor="_Toc238823400" w:history="1">
        <w:r w:rsidR="00243019" w:rsidRPr="007C2A22">
          <w:rPr>
            <w:rStyle w:val="Hyperlink"/>
            <w:noProof/>
          </w:rPr>
          <w:t>1</w:t>
        </w:r>
        <w:r w:rsidR="00243019">
          <w:rPr>
            <w:rFonts w:eastAsiaTheme="minorEastAsia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43019" w:rsidRPr="007C2A22">
          <w:rPr>
            <w:rStyle w:val="Hyperlink"/>
            <w:noProof/>
          </w:rPr>
          <w:t>Übersicht</w:t>
        </w:r>
        <w:r w:rsidR="00243019">
          <w:rPr>
            <w:noProof/>
          </w:rPr>
          <w:tab/>
        </w:r>
        <w:r w:rsidR="00243019">
          <w:rPr>
            <w:noProof/>
          </w:rPr>
          <w:fldChar w:fldCharType="begin"/>
        </w:r>
        <w:r w:rsidR="00243019">
          <w:rPr>
            <w:noProof/>
          </w:rPr>
          <w:instrText xml:space="preserve"> PAGEREF _Toc238823400 \h </w:instrText>
        </w:r>
        <w:r w:rsidR="00243019">
          <w:rPr>
            <w:noProof/>
          </w:rPr>
        </w:r>
        <w:r w:rsidR="00243019">
          <w:rPr>
            <w:noProof/>
          </w:rPr>
          <w:fldChar w:fldCharType="separate"/>
        </w:r>
        <w:r w:rsidR="00243019">
          <w:rPr>
            <w:noProof/>
          </w:rPr>
          <w:t>4</w:t>
        </w:r>
        <w:r w:rsidR="00243019">
          <w:rPr>
            <w:noProof/>
          </w:rPr>
          <w:fldChar w:fldCharType="end"/>
        </w:r>
      </w:hyperlink>
    </w:p>
    <w:p w14:paraId="67FB09E7" w14:textId="6944D50D" w:rsidR="00243019" w:rsidRDefault="00243019">
      <w:pPr>
        <w:pStyle w:val="Verzeichnis2"/>
        <w:rPr>
          <w:rFonts w:eastAsiaTheme="minorEastAsia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38823401" w:history="1">
        <w:r w:rsidRPr="007C2A22">
          <w:rPr>
            <w:rStyle w:val="Hyperlink"/>
            <w:noProof/>
          </w:rPr>
          <w:t>1.1</w:t>
        </w:r>
        <w:r>
          <w:rPr>
            <w:rFonts w:eastAsiaTheme="minorEastAsia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Pr="007C2A22">
          <w:rPr>
            <w:rStyle w:val="Hyperlink"/>
            <w:noProof/>
          </w:rPr>
          <w:t>In den Bootloader wechseln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_Toc238823401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24B7DEA0" w14:textId="05D47674" w:rsidR="00243019" w:rsidRDefault="00243019">
      <w:pPr>
        <w:pStyle w:val="Verzeichnis2"/>
        <w:rPr>
          <w:rFonts w:eastAsiaTheme="minorEastAsia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38823402" w:history="1">
        <w:r w:rsidRPr="007C2A22">
          <w:rPr>
            <w:rStyle w:val="Hyperlink"/>
            <w:noProof/>
          </w:rPr>
          <w:t>1.2</w:t>
        </w:r>
        <w:r>
          <w:rPr>
            <w:rFonts w:eastAsiaTheme="minorEastAsia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Pr="007C2A22">
          <w:rPr>
            <w:rStyle w:val="Hyperlink"/>
            <w:noProof/>
          </w:rPr>
          <w:t>Bootloader-Firmware abfragen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_Toc238823402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3CE475B2" w14:textId="64894CCB" w:rsidR="00243019" w:rsidRDefault="00243019">
      <w:pPr>
        <w:pStyle w:val="Verzeichnis2"/>
        <w:rPr>
          <w:rFonts w:eastAsiaTheme="minorEastAsia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38823403" w:history="1">
        <w:r w:rsidRPr="007C2A22">
          <w:rPr>
            <w:rStyle w:val="Hyperlink"/>
            <w:noProof/>
          </w:rPr>
          <w:t>1.3</w:t>
        </w:r>
        <w:r>
          <w:rPr>
            <w:rFonts w:eastAsiaTheme="minorEastAsia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Pr="007C2A22">
          <w:rPr>
            <w:rStyle w:val="Hyperlink"/>
            <w:noProof/>
          </w:rPr>
          <w:t>Den Bootloader verlassen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_Toc238823403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2383F1C7" w14:textId="6A4F2324" w:rsidR="00243019" w:rsidRDefault="00243019">
      <w:pPr>
        <w:pStyle w:val="Verzeichnis2"/>
        <w:rPr>
          <w:rFonts w:eastAsiaTheme="minorEastAsia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38823404" w:history="1">
        <w:r w:rsidRPr="007C2A22">
          <w:rPr>
            <w:rStyle w:val="Hyperlink"/>
            <w:noProof/>
          </w:rPr>
          <w:t>1.4</w:t>
        </w:r>
        <w:r>
          <w:rPr>
            <w:rFonts w:eastAsiaTheme="minorEastAsia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Pr="007C2A22">
          <w:rPr>
            <w:rStyle w:val="Hyperlink"/>
            <w:noProof/>
          </w:rPr>
          <w:t>Die Firmware übertragen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_Toc238823404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17DF170B" w14:textId="2A540626" w:rsidR="00243019" w:rsidRDefault="00243019">
      <w:pPr>
        <w:pStyle w:val="Verzeichnis1"/>
        <w:rPr>
          <w:rFonts w:eastAsiaTheme="minorEastAsia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38823405" w:history="1">
        <w:r w:rsidRPr="007C2A22">
          <w:rPr>
            <w:rStyle w:val="Hyperlink"/>
            <w:noProof/>
          </w:rPr>
          <w:t>2</w:t>
        </w:r>
        <w:r>
          <w:rPr>
            <w:rFonts w:eastAsiaTheme="minorEastAsia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Pr="007C2A22">
          <w:rPr>
            <w:rStyle w:val="Hyperlink"/>
            <w:noProof/>
          </w:rPr>
          <w:t>CRC-Berechnung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_Toc238823405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hyperlink>
    </w:p>
    <w:p w14:paraId="69D6F061" w14:textId="6483B9DD" w:rsidR="00C0723D" w:rsidRPr="006D4918" w:rsidRDefault="00C0723D" w:rsidP="00B611C8">
      <w:pPr>
        <w:pStyle w:val="Verzeichnis1"/>
      </w:pPr>
      <w:r w:rsidRPr="006D4918">
        <w:fldChar w:fldCharType="end"/>
      </w:r>
    </w:p>
    <w:p w14:paraId="75D09B9E" w14:textId="77777777" w:rsidR="00C0723D" w:rsidRPr="006D4918" w:rsidRDefault="00C0723D"/>
    <w:p w14:paraId="49D680DB" w14:textId="085E281C" w:rsidR="007B42D1" w:rsidRDefault="00840F43" w:rsidP="00EF1A65">
      <w:pPr>
        <w:pStyle w:val="berschrift1"/>
      </w:pPr>
      <w:bookmarkStart w:id="0" w:name="_Toc238823400"/>
      <w:r>
        <w:lastRenderedPageBreak/>
        <w:t>Übersicht</w:t>
      </w:r>
      <w:bookmarkEnd w:id="0"/>
    </w:p>
    <w:p w14:paraId="2E8A1870" w14:textId="7980D726" w:rsidR="005E31EF" w:rsidRDefault="00840F43" w:rsidP="00F3043C">
      <w:pPr>
        <w:pStyle w:val="berschrift2"/>
      </w:pPr>
      <w:bookmarkStart w:id="1" w:name="_Toc238823401"/>
      <w:r>
        <w:t>In den Bootloader wechseln</w:t>
      </w:r>
      <w:bookmarkEnd w:id="1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840F43" w:rsidRPr="00E364DF" w14:paraId="39C24E71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66E0015C" w14:textId="77777777" w:rsidR="00840F43" w:rsidRDefault="00840F43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AA103C8" w14:textId="77777777" w:rsidR="00840F43" w:rsidRPr="00E364DF" w:rsidRDefault="00840F43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E1AF5EF" w14:textId="77777777" w:rsidR="00840F43" w:rsidRPr="00E364DF" w:rsidRDefault="00840F43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7B59A956" w14:textId="77777777" w:rsidR="00840F43" w:rsidRPr="00E364DF" w:rsidRDefault="00840F43" w:rsidP="005111EF">
            <w:pPr>
              <w:pStyle w:val="Tabelle"/>
            </w:pPr>
            <w:r>
              <w:t>Funktion</w:t>
            </w:r>
          </w:p>
        </w:tc>
      </w:tr>
      <w:tr w:rsidR="00840F43" w:rsidRPr="00916434" w14:paraId="57E800AE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E4804D0" w14:textId="77777777" w:rsidR="00840F43" w:rsidRPr="00916434" w:rsidRDefault="00840F43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BED8F81" w14:textId="7BA70E48" w:rsidR="00840F43" w:rsidRPr="00916434" w:rsidRDefault="00840F43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3A73017" w14:textId="3B3C2A0B" w:rsidR="00840F43" w:rsidRPr="00916434" w:rsidRDefault="00840F43" w:rsidP="005111EF">
            <w:r>
              <w:t>07 2E 60 48 42 6F 6F 74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7427A457" w14:textId="002A86EF" w:rsidR="00840F43" w:rsidRDefault="00840F43" w:rsidP="005111EF">
            <w:r>
              <w:t>07 2E 60 48</w:t>
            </w:r>
            <w:r>
              <w:t xml:space="preserve"> - Kommando</w:t>
            </w:r>
          </w:p>
          <w:p w14:paraId="1326F093" w14:textId="6AC803F1" w:rsidR="00840F43" w:rsidRPr="00916434" w:rsidRDefault="00840F43" w:rsidP="005111EF">
            <w:r>
              <w:t>42 6F 6F 74</w:t>
            </w:r>
            <w:r>
              <w:t xml:space="preserve"> – ASCII „Boot“</w:t>
            </w:r>
          </w:p>
        </w:tc>
      </w:tr>
      <w:tr w:rsidR="00840F43" w:rsidRPr="0001213F" w14:paraId="21B9B115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A6F05C6" w14:textId="77777777" w:rsidR="00840F43" w:rsidRPr="00916434" w:rsidRDefault="00840F43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03D72B8" w14:textId="00E0E0C4" w:rsidR="00840F43" w:rsidRPr="00916434" w:rsidRDefault="00840F43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2066C500" w14:textId="125F8CFE" w:rsidR="00840F43" w:rsidRPr="00916434" w:rsidRDefault="00840F43" w:rsidP="005111EF">
            <w:r>
              <w:t>03 6E 60 48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21A067C5" w14:textId="051E1C50" w:rsidR="00840F43" w:rsidRPr="00916434" w:rsidRDefault="00840F43" w:rsidP="005111EF">
            <w:r>
              <w:t>Bestätigung</w:t>
            </w:r>
          </w:p>
        </w:tc>
      </w:tr>
    </w:tbl>
    <w:p w14:paraId="45FB9705" w14:textId="40F1735F" w:rsidR="00840F43" w:rsidRDefault="00840F43" w:rsidP="00840F43">
      <w:pPr>
        <w:pStyle w:val="berschrift2"/>
      </w:pPr>
      <w:bookmarkStart w:id="2" w:name="_Toc238823402"/>
      <w:r>
        <w:t>Bootloader-Firmware abfragen</w:t>
      </w:r>
      <w:bookmarkEnd w:id="2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840F43" w:rsidRPr="00E364DF" w14:paraId="206E25A0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271F0014" w14:textId="77777777" w:rsidR="00840F43" w:rsidRDefault="00840F43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6B52CEFD" w14:textId="77777777" w:rsidR="00840F43" w:rsidRPr="00E364DF" w:rsidRDefault="00840F43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62DBA3F0" w14:textId="77777777" w:rsidR="00840F43" w:rsidRPr="00E364DF" w:rsidRDefault="00840F43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1F2D1AE9" w14:textId="77777777" w:rsidR="00840F43" w:rsidRPr="00E364DF" w:rsidRDefault="00840F43" w:rsidP="005111EF">
            <w:pPr>
              <w:pStyle w:val="Tabelle"/>
            </w:pPr>
            <w:r>
              <w:t>Funktion</w:t>
            </w:r>
          </w:p>
        </w:tc>
      </w:tr>
      <w:tr w:rsidR="00840F43" w:rsidRPr="00916434" w14:paraId="406DD841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CA641D1" w14:textId="77777777" w:rsidR="00840F43" w:rsidRPr="00916434" w:rsidRDefault="00840F43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137CED5" w14:textId="4A0C77E9" w:rsidR="00840F43" w:rsidRPr="00916434" w:rsidRDefault="00840F43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506AE66" w14:textId="7BCE5070" w:rsidR="00840F43" w:rsidRPr="00916434" w:rsidRDefault="00840F43" w:rsidP="005111EF">
            <w:r>
              <w:t>04 00 04 00 FC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74E93093" w14:textId="77777777" w:rsidR="00840F43" w:rsidRDefault="006D3B8B" w:rsidP="005111EF">
            <w:r>
              <w:t>Get Firmware Info</w:t>
            </w:r>
          </w:p>
          <w:p w14:paraId="297BD6DE" w14:textId="1AC854FB" w:rsidR="00B65094" w:rsidRDefault="00B65094" w:rsidP="005111EF">
            <w:r>
              <w:t>0x0 = Single Frame Telegramm</w:t>
            </w:r>
          </w:p>
          <w:p w14:paraId="02AF1C64" w14:textId="6CE986FD" w:rsidR="00B65094" w:rsidRDefault="00B65094" w:rsidP="005111EF">
            <w:r>
              <w:t>0x4 = Es folgen 4 Bytes</w:t>
            </w:r>
            <w:r>
              <w:t xml:space="preserve"> (Bestandteil des ISO-TP)</w:t>
            </w:r>
          </w:p>
          <w:p w14:paraId="7700C6FD" w14:textId="77777777" w:rsidR="00B65094" w:rsidRDefault="00B65094" w:rsidP="005111EF">
            <w:r>
              <w:t>0x00 04 = Datenlänge incl. der Länge selbst</w:t>
            </w:r>
          </w:p>
          <w:p w14:paraId="6F913566" w14:textId="77777777" w:rsidR="00B65094" w:rsidRDefault="00B65094" w:rsidP="005111EF">
            <w:r>
              <w:t>0x00 = Kommando Byte, Get Firmware Info</w:t>
            </w:r>
          </w:p>
          <w:p w14:paraId="5CC9AFE5" w14:textId="73B52C6E" w:rsidR="00B65094" w:rsidRPr="00916434" w:rsidRDefault="00B65094" w:rsidP="005111EF">
            <w:r>
              <w:t>0xFC = CRC</w:t>
            </w:r>
          </w:p>
        </w:tc>
      </w:tr>
      <w:tr w:rsidR="00840F43" w:rsidRPr="0001213F" w14:paraId="47C23BAA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10E1D50" w14:textId="77777777" w:rsidR="00840F43" w:rsidRPr="00916434" w:rsidRDefault="00840F43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25876EE4" w14:textId="518E99CA" w:rsidR="00840F43" w:rsidRPr="00916434" w:rsidRDefault="00840F43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7B5D8B9" w14:textId="6F91D02B" w:rsidR="00840F43" w:rsidRPr="00916434" w:rsidRDefault="00840F43" w:rsidP="005111EF">
            <w:r>
              <w:t>10 0C 00 0C 00 31 2E 31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2DBF0C6C" w14:textId="77777777" w:rsidR="00840F43" w:rsidRDefault="00840F43" w:rsidP="005111EF">
            <w:r>
              <w:t>0x1 = First Frame Telegramm</w:t>
            </w:r>
          </w:p>
          <w:p w14:paraId="217901A3" w14:textId="77777777" w:rsidR="00840F43" w:rsidRDefault="00840F43" w:rsidP="005111EF">
            <w:r>
              <w:t>0x00C = Es folgen 12 Bytes</w:t>
            </w:r>
            <w:r w:rsidR="00B65094">
              <w:t xml:space="preserve"> (Bestandteil des ISO-TP)</w:t>
            </w:r>
          </w:p>
          <w:p w14:paraId="1FFB607A" w14:textId="38973726" w:rsidR="00B65094" w:rsidRDefault="00B65094" w:rsidP="005111EF">
            <w:r>
              <w:t>0x00 0C = Datenlänge (Vorspann des Kommandos)</w:t>
            </w:r>
          </w:p>
          <w:p w14:paraId="743013E8" w14:textId="77777777" w:rsidR="00B65094" w:rsidRDefault="00B65094" w:rsidP="005111EF">
            <w:r>
              <w:t>0x00 = gespiegeltes Kommando</w:t>
            </w:r>
          </w:p>
          <w:p w14:paraId="76481E60" w14:textId="21A5F7B8" w:rsidR="00B65094" w:rsidRPr="00916434" w:rsidRDefault="00B65094" w:rsidP="005111EF">
            <w:r>
              <w:t>0x31 2E 31 = Nutzlast</w:t>
            </w:r>
          </w:p>
        </w:tc>
      </w:tr>
      <w:tr w:rsidR="00840F43" w:rsidRPr="00916434" w14:paraId="1BB91039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177CD17" w14:textId="77777777" w:rsidR="00840F43" w:rsidRPr="00916434" w:rsidRDefault="00840F43" w:rsidP="005111EF">
            <w:r w:rsidRPr="00916434"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C03A725" w14:textId="7E6423C1" w:rsidR="00840F43" w:rsidRPr="00916434" w:rsidRDefault="00840F43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33034B2" w14:textId="132C5152" w:rsidR="00840F43" w:rsidRPr="00916434" w:rsidRDefault="00840F43" w:rsidP="005111EF">
            <w:r>
              <w:t>30 00 14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B627897" w14:textId="4E40A9EC" w:rsidR="00840F43" w:rsidRPr="00916434" w:rsidRDefault="00840F43" w:rsidP="005111EF">
            <w:r w:rsidRPr="00916434">
              <w:t>Flow Control</w:t>
            </w:r>
          </w:p>
        </w:tc>
      </w:tr>
      <w:tr w:rsidR="00840F43" w:rsidRPr="00916434" w14:paraId="033D3BC2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5B02C9B" w14:textId="77777777" w:rsidR="00840F43" w:rsidRPr="00916434" w:rsidRDefault="00840F43" w:rsidP="005111EF">
            <w:r w:rsidRPr="00916434"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72ABFE3D" w14:textId="35C54107" w:rsidR="00840F43" w:rsidRPr="00916434" w:rsidRDefault="00840F43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B455263" w14:textId="1A742DE5" w:rsidR="00840F43" w:rsidRPr="00916434" w:rsidRDefault="00840F43" w:rsidP="005111EF">
            <w:r>
              <w:t>21 2E 30 30 31 00 A5 00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2D891EC" w14:textId="77777777" w:rsidR="00840F43" w:rsidRDefault="00B65094" w:rsidP="005111EF">
            <w:r>
              <w:t xml:space="preserve">0x2 = </w:t>
            </w:r>
            <w:r w:rsidR="00840F43" w:rsidRPr="00916434">
              <w:t>Consecutive Frame mit Inhalt</w:t>
            </w:r>
          </w:p>
          <w:p w14:paraId="12E5D771" w14:textId="77777777" w:rsidR="00B65094" w:rsidRDefault="00B65094" w:rsidP="005111EF">
            <w:r>
              <w:t>0x1 = Erste Folgenachricht</w:t>
            </w:r>
          </w:p>
          <w:p w14:paraId="1DB09B3E" w14:textId="008DFFD3" w:rsidR="00B65094" w:rsidRDefault="00B65094" w:rsidP="005111EF">
            <w:r>
              <w:t>0x2E 30 30 31 = Nutzlast</w:t>
            </w:r>
          </w:p>
          <w:p w14:paraId="41EC0D2C" w14:textId="69135576" w:rsidR="00B65094" w:rsidRDefault="00B65094" w:rsidP="005111EF">
            <w:r>
              <w:t>0x00 = ASCII Null</w:t>
            </w:r>
          </w:p>
          <w:p w14:paraId="549B9DA3" w14:textId="0B8ADACB" w:rsidR="00B65094" w:rsidRDefault="00B65094" w:rsidP="005111EF">
            <w:r>
              <w:t>0xA5 = CRC</w:t>
            </w:r>
          </w:p>
          <w:p w14:paraId="3D766CEB" w14:textId="28FFFDCF" w:rsidR="00B65094" w:rsidRPr="00916434" w:rsidRDefault="00B65094" w:rsidP="005111EF">
            <w:r>
              <w:t>0x00 = Füllbyte</w:t>
            </w:r>
          </w:p>
        </w:tc>
      </w:tr>
    </w:tbl>
    <w:p w14:paraId="2D573E3F" w14:textId="77777777" w:rsidR="00840F43" w:rsidRDefault="00840F43" w:rsidP="00840F43"/>
    <w:p w14:paraId="658EE127" w14:textId="16E96B60" w:rsidR="00840F43" w:rsidRDefault="00840F43" w:rsidP="00840F43">
      <w:r>
        <w:t>Der übertragene Inhalt ist 0x</w:t>
      </w:r>
      <w:r>
        <w:t>31 2E 31</w:t>
      </w:r>
      <w:r>
        <w:t xml:space="preserve"> </w:t>
      </w:r>
      <w:r>
        <w:t>2E 30 30 3</w:t>
      </w:r>
      <w:r w:rsidR="00B65094">
        <w:t xml:space="preserve"> = </w:t>
      </w:r>
      <w:r>
        <w:t>„</w:t>
      </w:r>
      <w:r w:rsidRPr="00840F43">
        <w:t>1.1.001</w:t>
      </w:r>
      <w:r>
        <w:t>“</w:t>
      </w:r>
    </w:p>
    <w:p w14:paraId="7E7F3542" w14:textId="24E2C4EC" w:rsidR="00840F43" w:rsidRDefault="00654A2F" w:rsidP="00654A2F">
      <w:pPr>
        <w:pStyle w:val="berschrift2"/>
      </w:pPr>
      <w:bookmarkStart w:id="3" w:name="_Toc238823403"/>
      <w:r>
        <w:t>Den Bootloader verlassen</w:t>
      </w:r>
      <w:bookmarkEnd w:id="3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654A2F" w:rsidRPr="00E364DF" w14:paraId="4ECD405B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1567FAD3" w14:textId="77777777" w:rsidR="00654A2F" w:rsidRDefault="00654A2F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510E2720" w14:textId="77777777" w:rsidR="00654A2F" w:rsidRPr="00E364DF" w:rsidRDefault="00654A2F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26FFD27D" w14:textId="77777777" w:rsidR="00654A2F" w:rsidRPr="00E364DF" w:rsidRDefault="00654A2F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F3AD369" w14:textId="77777777" w:rsidR="00654A2F" w:rsidRPr="00E364DF" w:rsidRDefault="00654A2F" w:rsidP="005111EF">
            <w:pPr>
              <w:pStyle w:val="Tabelle"/>
            </w:pPr>
            <w:r>
              <w:t>Funktion</w:t>
            </w:r>
          </w:p>
        </w:tc>
      </w:tr>
      <w:tr w:rsidR="00654A2F" w:rsidRPr="00916434" w14:paraId="40FC83E1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32ABB66" w14:textId="77777777" w:rsidR="00654A2F" w:rsidRPr="00916434" w:rsidRDefault="00654A2F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96417D1" w14:textId="4DA0D712" w:rsidR="00654A2F" w:rsidRPr="00916434" w:rsidRDefault="006D3B8B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FF265A5" w14:textId="4FBB7A2B" w:rsidR="00654A2F" w:rsidRPr="00916434" w:rsidRDefault="006D3B8B" w:rsidP="005111EF">
            <w:r>
              <w:t>04 00 04 22 DA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223D51A8" w14:textId="77777777" w:rsidR="00654A2F" w:rsidRDefault="006D3B8B" w:rsidP="005111EF">
            <w:r>
              <w:t>Start Application</w:t>
            </w:r>
          </w:p>
          <w:p w14:paraId="004E85B7" w14:textId="77777777" w:rsidR="00EB5264" w:rsidRDefault="00EB5264" w:rsidP="00EB5264">
            <w:r>
              <w:t>0x0 = Single Frame Telegramm</w:t>
            </w:r>
          </w:p>
          <w:p w14:paraId="5F6C5C93" w14:textId="77777777" w:rsidR="00EB5264" w:rsidRDefault="00EB5264" w:rsidP="00EB5264">
            <w:r>
              <w:t>0x4 = Es folgen 4 Bytes (Bestandteil des ISO-TP)</w:t>
            </w:r>
          </w:p>
          <w:p w14:paraId="5B285BDA" w14:textId="77777777" w:rsidR="00EB5264" w:rsidRDefault="00EB5264" w:rsidP="00EB5264">
            <w:r>
              <w:t>0x00 04 = Datenlänge incl. der Länge selbst</w:t>
            </w:r>
          </w:p>
          <w:p w14:paraId="534E07B2" w14:textId="77777777" w:rsidR="00EB5264" w:rsidRDefault="00EB5264" w:rsidP="005111EF">
            <w:r>
              <w:t>0x22 = Kommando, Start Application</w:t>
            </w:r>
          </w:p>
          <w:p w14:paraId="33683D18" w14:textId="5AD3B250" w:rsidR="00EB5264" w:rsidRPr="00916434" w:rsidRDefault="00EB5264" w:rsidP="005111EF">
            <w:r>
              <w:t>0xDA = CRC</w:t>
            </w:r>
          </w:p>
        </w:tc>
      </w:tr>
      <w:tr w:rsidR="00654A2F" w:rsidRPr="0001213F" w14:paraId="356C65F5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25C377D" w14:textId="77777777" w:rsidR="00654A2F" w:rsidRPr="00916434" w:rsidRDefault="00654A2F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6C98DB4" w14:textId="0C2B4CCA" w:rsidR="00654A2F" w:rsidRPr="00916434" w:rsidRDefault="006D3B8B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D4DFD52" w14:textId="47444411" w:rsidR="00654A2F" w:rsidRPr="00916434" w:rsidRDefault="006D3B8B" w:rsidP="005111EF">
            <w:r>
              <w:t>05 00 05 02 41 B8 00 00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5B5A664" w14:textId="77777777" w:rsidR="00654A2F" w:rsidRDefault="00654A2F" w:rsidP="005111EF">
            <w:r>
              <w:t>Bestätigung</w:t>
            </w:r>
          </w:p>
          <w:p w14:paraId="38CAE992" w14:textId="77777777" w:rsidR="00A33F3E" w:rsidRDefault="00A33F3E" w:rsidP="005111EF">
            <w:r>
              <w:t>0x</w:t>
            </w:r>
            <w:r>
              <w:t>0</w:t>
            </w:r>
            <w:r>
              <w:t xml:space="preserve"> = Single Frame Telegramm</w:t>
            </w:r>
          </w:p>
          <w:p w14:paraId="042EA2C1" w14:textId="77777777" w:rsidR="00A33F3E" w:rsidRDefault="00A33F3E" w:rsidP="005111EF">
            <w:r>
              <w:t>0x</w:t>
            </w:r>
            <w:r>
              <w:t xml:space="preserve">5 </w:t>
            </w:r>
            <w:r>
              <w:t xml:space="preserve">= </w:t>
            </w:r>
            <w:r>
              <w:t xml:space="preserve">Es folgen </w:t>
            </w:r>
            <w:r>
              <w:t>5</w:t>
            </w:r>
            <w:r>
              <w:t xml:space="preserve"> Bytes (Bestandteil des ISO-TP)</w:t>
            </w:r>
          </w:p>
          <w:p w14:paraId="6C902D3F" w14:textId="77777777" w:rsidR="00A33F3E" w:rsidRDefault="00A33F3E" w:rsidP="005111EF">
            <w:r>
              <w:t>0x</w:t>
            </w:r>
            <w:r>
              <w:t xml:space="preserve">00 05 </w:t>
            </w:r>
            <w:r>
              <w:t>= Datenlänge incl. der Länge selbst</w:t>
            </w:r>
          </w:p>
          <w:p w14:paraId="000CDC41" w14:textId="39AF78F2" w:rsidR="00A33F3E" w:rsidRDefault="00A33F3E" w:rsidP="005111EF">
            <w:r>
              <w:t>0x</w:t>
            </w:r>
            <w:r>
              <w:t xml:space="preserve">02 </w:t>
            </w:r>
            <w:r>
              <w:t>= unklar</w:t>
            </w:r>
          </w:p>
          <w:p w14:paraId="242E87D3" w14:textId="0FC07921" w:rsidR="00A33F3E" w:rsidRDefault="00A33F3E" w:rsidP="005111EF">
            <w:r>
              <w:t>0x</w:t>
            </w:r>
            <w:r>
              <w:t xml:space="preserve">41 </w:t>
            </w:r>
            <w:r>
              <w:t>= Status „A“ = OK, bei Fehler wäre hier „F“</w:t>
            </w:r>
          </w:p>
          <w:p w14:paraId="34C85BE1" w14:textId="1983E826" w:rsidR="00A33F3E" w:rsidRDefault="00A33F3E" w:rsidP="005111EF">
            <w:r>
              <w:t>0x</w:t>
            </w:r>
            <w:r>
              <w:t xml:space="preserve">B8 </w:t>
            </w:r>
            <w:r>
              <w:t>= CRC</w:t>
            </w:r>
          </w:p>
          <w:p w14:paraId="43FBFED7" w14:textId="235ED0F0" w:rsidR="00A33F3E" w:rsidRPr="00916434" w:rsidRDefault="00A33F3E" w:rsidP="005111EF">
            <w:r>
              <w:t>0x</w:t>
            </w:r>
            <w:r>
              <w:t>00 00</w:t>
            </w:r>
            <w:r>
              <w:t xml:space="preserve"> = Füllbytes</w:t>
            </w:r>
          </w:p>
        </w:tc>
      </w:tr>
    </w:tbl>
    <w:p w14:paraId="5BCE0988" w14:textId="77777777" w:rsidR="00654A2F" w:rsidRDefault="00654A2F" w:rsidP="00654A2F"/>
    <w:p w14:paraId="3F51F1A9" w14:textId="2AB1A0D5" w:rsidR="006D3B8B" w:rsidRDefault="006D3B8B" w:rsidP="006D3B8B">
      <w:pPr>
        <w:pStyle w:val="berschrift2"/>
      </w:pPr>
      <w:bookmarkStart w:id="4" w:name="_Toc238823404"/>
      <w:r>
        <w:lastRenderedPageBreak/>
        <w:t>Die Firmware übertragen</w:t>
      </w:r>
      <w:bookmarkEnd w:id="4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6D3B8B" w:rsidRPr="00E364DF" w14:paraId="243D8BFB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1EF2DE5" w14:textId="77777777" w:rsidR="006D3B8B" w:rsidRDefault="006D3B8B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FC05C18" w14:textId="77777777" w:rsidR="006D3B8B" w:rsidRPr="00E364DF" w:rsidRDefault="006D3B8B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2199DD83" w14:textId="77777777" w:rsidR="006D3B8B" w:rsidRPr="00E364DF" w:rsidRDefault="006D3B8B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26D3BE70" w14:textId="77777777" w:rsidR="006D3B8B" w:rsidRPr="00E364DF" w:rsidRDefault="006D3B8B" w:rsidP="005111EF">
            <w:pPr>
              <w:pStyle w:val="Tabelle"/>
            </w:pPr>
            <w:r>
              <w:t>Funktion</w:t>
            </w:r>
          </w:p>
        </w:tc>
      </w:tr>
      <w:tr w:rsidR="006D3B8B" w:rsidRPr="00916434" w14:paraId="44C48AA2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82FE5FC" w14:textId="77777777" w:rsidR="006D3B8B" w:rsidRPr="00916434" w:rsidRDefault="006D3B8B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096F188" w14:textId="2ACEE425" w:rsidR="006D3B8B" w:rsidRPr="00916434" w:rsidRDefault="006D3B8B" w:rsidP="005111EF">
            <w:r w:rsidRPr="006D3B8B"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09BCA0FD" w14:textId="24C35B69" w:rsidR="006D3B8B" w:rsidRPr="00916434" w:rsidRDefault="006D3B8B" w:rsidP="005111EF">
            <w:r w:rsidRPr="006D3B8B">
              <w:t xml:space="preserve">18 0A 08 0A 02 </w:t>
            </w:r>
            <w:r w:rsidRPr="00B87A50">
              <w:rPr>
                <w:highlight w:val="yellow"/>
              </w:rPr>
              <w:t>00 00 00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1D15CD0C" w14:textId="77777777" w:rsidR="004D109A" w:rsidRDefault="004D109A" w:rsidP="004D109A">
            <w:r>
              <w:t>0x1 = First Frame Telegramm</w:t>
            </w:r>
          </w:p>
          <w:p w14:paraId="2365E6A7" w14:textId="080064D8" w:rsidR="006D3B8B" w:rsidRPr="004D109A" w:rsidRDefault="004D109A" w:rsidP="004D109A">
            <w:r w:rsidRPr="004D109A">
              <w:t>0x</w:t>
            </w:r>
            <w:r w:rsidRPr="004D109A">
              <w:t>80A</w:t>
            </w:r>
            <w:r w:rsidRPr="004D109A">
              <w:t xml:space="preserve"> = Es folgen </w:t>
            </w:r>
            <w:r w:rsidRPr="004D109A">
              <w:t>2058</w:t>
            </w:r>
            <w:r w:rsidRPr="004D109A">
              <w:t xml:space="preserve"> Bytes</w:t>
            </w:r>
            <w:r>
              <w:t xml:space="preserve"> (Bestandteil des ISO-TP)</w:t>
            </w:r>
          </w:p>
          <w:p w14:paraId="15B2A0E3" w14:textId="1F4F28B6" w:rsidR="004D109A" w:rsidRPr="004D109A" w:rsidRDefault="004D109A" w:rsidP="004D109A">
            <w:r w:rsidRPr="004D109A">
              <w:t>0x080A = Datenlänge</w:t>
            </w:r>
            <w:r>
              <w:t xml:space="preserve"> (Vorspann des Kommandos</w:t>
            </w:r>
            <w:r w:rsidR="00B65094">
              <w:t>)</w:t>
            </w:r>
          </w:p>
          <w:p w14:paraId="455762AC" w14:textId="77777777" w:rsidR="004D109A" w:rsidRDefault="004D109A" w:rsidP="004D109A">
            <w:r w:rsidRPr="004D109A">
              <w:t>0x</w:t>
            </w:r>
            <w:r w:rsidR="00B87A50">
              <w:t>02</w:t>
            </w:r>
            <w:r w:rsidRPr="004D109A">
              <w:t xml:space="preserve"> = Kommando Firmware schreiben</w:t>
            </w:r>
          </w:p>
          <w:p w14:paraId="2478AE54" w14:textId="152EC632" w:rsidR="00B87A50" w:rsidRPr="00916434" w:rsidRDefault="00B87A50" w:rsidP="004D109A">
            <w:r>
              <w:t>0x</w:t>
            </w:r>
            <w:r w:rsidRPr="00B87A50">
              <w:rPr>
                <w:highlight w:val="yellow"/>
              </w:rPr>
              <w:t>00 00 00</w:t>
            </w:r>
            <w:r>
              <w:t xml:space="preserve"> = Startadresse MSBs</w:t>
            </w:r>
          </w:p>
        </w:tc>
      </w:tr>
      <w:tr w:rsidR="006D3B8B" w:rsidRPr="0001213F" w14:paraId="7AA217F0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3073295" w14:textId="77777777" w:rsidR="006D3B8B" w:rsidRPr="00916434" w:rsidRDefault="006D3B8B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62C4DC8" w14:textId="77777777" w:rsidR="006D3B8B" w:rsidRPr="00916434" w:rsidRDefault="006D3B8B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CB0A85A" w14:textId="045D6CB8" w:rsidR="006D3B8B" w:rsidRPr="00916434" w:rsidRDefault="006D3B8B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0377576" w14:textId="38A2B21E" w:rsidR="006D3B8B" w:rsidRPr="00916434" w:rsidRDefault="006D3B8B" w:rsidP="005111EF">
            <w:r w:rsidRPr="00916434">
              <w:t>Flow Control</w:t>
            </w:r>
          </w:p>
        </w:tc>
      </w:tr>
      <w:tr w:rsidR="004D109A" w:rsidRPr="0001213F" w14:paraId="41209AF3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FAF0D49" w14:textId="33B4C448" w:rsidR="004D109A" w:rsidRPr="00916434" w:rsidRDefault="004D109A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99D60AC" w14:textId="29DFF4A0" w:rsidR="004D109A" w:rsidRDefault="004D109A" w:rsidP="005111EF">
            <w:r w:rsidRPr="006D3B8B"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59264F9" w14:textId="5E0FCA54" w:rsidR="004D109A" w:rsidRPr="006D3B8B" w:rsidRDefault="004D109A" w:rsidP="005111EF">
            <w:r w:rsidRPr="004D109A">
              <w:t xml:space="preserve">21 </w:t>
            </w:r>
            <w:r w:rsidRPr="00B87A50">
              <w:rPr>
                <w:highlight w:val="yellow"/>
              </w:rPr>
              <w:t>00</w:t>
            </w:r>
            <w:r w:rsidRPr="004D109A">
              <w:t xml:space="preserve"> </w:t>
            </w:r>
            <w:r w:rsidRPr="00B87A50">
              <w:rPr>
                <w:highlight w:val="green"/>
              </w:rPr>
              <w:t>08 00</w:t>
            </w:r>
            <w:r w:rsidRPr="004D109A">
              <w:t xml:space="preserve"> </w:t>
            </w:r>
            <w:r w:rsidR="008358B4">
              <w:t xml:space="preserve">90 </w:t>
            </w:r>
            <w:r w:rsidRPr="004D109A">
              <w:t>10 00 20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6E9EF8B6" w14:textId="77777777" w:rsidR="00B87A50" w:rsidRDefault="00B87A50" w:rsidP="00B87A50">
            <w:r>
              <w:t xml:space="preserve">0x2 = </w:t>
            </w:r>
            <w:r w:rsidRPr="00916434">
              <w:t>Consecutive Frame mit Inhalt</w:t>
            </w:r>
          </w:p>
          <w:p w14:paraId="63B8437E" w14:textId="77777777" w:rsidR="00B87A50" w:rsidRDefault="00B87A50" w:rsidP="00B87A50">
            <w:r>
              <w:t>0x1 = Erste Folgenachricht</w:t>
            </w:r>
          </w:p>
          <w:p w14:paraId="36873CE0" w14:textId="354A0AF9" w:rsidR="00B87A50" w:rsidRDefault="00B87A50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118B8EA4" w14:textId="65981F13" w:rsidR="00B87A50" w:rsidRDefault="00B87A50" w:rsidP="005111EF">
            <w:r>
              <w:t>0x</w:t>
            </w:r>
            <w:r w:rsidRPr="00B87A50">
              <w:rPr>
                <w:highlight w:val="green"/>
              </w:rPr>
              <w:t xml:space="preserve">08 </w:t>
            </w:r>
            <w:r w:rsidR="008358B4">
              <w:rPr>
                <w:highlight w:val="green"/>
              </w:rPr>
              <w:t>00</w:t>
            </w:r>
            <w:r>
              <w:t xml:space="preserve"> = Datenlänge</w:t>
            </w:r>
          </w:p>
          <w:p w14:paraId="1C389108" w14:textId="52A5CD1E" w:rsidR="004D109A" w:rsidRPr="00916434" w:rsidRDefault="00B87A50" w:rsidP="005111EF">
            <w:r>
              <w:t>0x</w:t>
            </w:r>
            <w:r w:rsidR="008358B4">
              <w:t xml:space="preserve">90 </w:t>
            </w:r>
            <w:r>
              <w:t>10 00 20 = Nutzlast Firmware</w:t>
            </w:r>
          </w:p>
        </w:tc>
      </w:tr>
      <w:tr w:rsidR="004D109A" w:rsidRPr="0001213F" w14:paraId="47386A2D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A1F4540" w14:textId="67CB1761" w:rsidR="004D109A" w:rsidRDefault="004D109A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CB04B8A" w14:textId="388D0F87" w:rsidR="004D109A" w:rsidRPr="006D3B8B" w:rsidRDefault="004D109A" w:rsidP="005111EF">
            <w:r w:rsidRPr="006D3B8B"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24EDC2D" w14:textId="676BCCD6" w:rsidR="004D109A" w:rsidRPr="004D109A" w:rsidRDefault="004D109A" w:rsidP="005111EF">
            <w:r w:rsidRPr="004D109A">
              <w:t>22 39 7E 00 08 2D 70 00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6F47301" w14:textId="77777777" w:rsidR="00B87A50" w:rsidRDefault="00B87A50" w:rsidP="00B87A50">
            <w:r>
              <w:t xml:space="preserve">0x2 = </w:t>
            </w:r>
            <w:r w:rsidRPr="00916434">
              <w:t>Consecutive Frame mit Inhalt</w:t>
            </w:r>
          </w:p>
          <w:p w14:paraId="7AECC553" w14:textId="3F97E4FB" w:rsidR="00B87A50" w:rsidRDefault="00B87A50" w:rsidP="00B87A50">
            <w:r>
              <w:t>0x</w:t>
            </w:r>
            <w:r>
              <w:t>2</w:t>
            </w:r>
            <w:r>
              <w:t xml:space="preserve">1 = </w:t>
            </w:r>
            <w:r>
              <w:t xml:space="preserve">zweite </w:t>
            </w:r>
            <w:r>
              <w:t>Folgenachricht</w:t>
            </w:r>
          </w:p>
          <w:p w14:paraId="66618BAD" w14:textId="2B5EAA4E" w:rsidR="004D109A" w:rsidRPr="00916434" w:rsidRDefault="00B87A50" w:rsidP="005111EF">
            <w:r>
              <w:t>0x</w:t>
            </w:r>
            <w:r w:rsidRPr="004D109A">
              <w:t>39 7E 00 08 2D 70 00</w:t>
            </w:r>
            <w:r>
              <w:t xml:space="preserve"> = Nutzlast Firmware</w:t>
            </w:r>
          </w:p>
        </w:tc>
      </w:tr>
    </w:tbl>
    <w:p w14:paraId="1E18E74A" w14:textId="77777777" w:rsidR="006D3B8B" w:rsidRDefault="006D3B8B" w:rsidP="00654A2F"/>
    <w:p w14:paraId="6678CA03" w14:textId="419B28BD" w:rsidR="00B87A50" w:rsidRDefault="00B87A50" w:rsidP="00654A2F">
      <w:r>
        <w:t>0x</w:t>
      </w:r>
      <w:r w:rsidRPr="00B87A50">
        <w:rPr>
          <w:highlight w:val="yellow"/>
        </w:rPr>
        <w:t>00 00 00 00</w:t>
      </w:r>
      <w:r>
        <w:t xml:space="preserve"> = Startadresse</w:t>
      </w:r>
    </w:p>
    <w:p w14:paraId="2920B170" w14:textId="5EF0E92A" w:rsidR="00B87A50" w:rsidRDefault="00B87A50" w:rsidP="00654A2F">
      <w:r>
        <w:t>0x</w:t>
      </w:r>
      <w:r w:rsidRPr="00B87A50">
        <w:rPr>
          <w:highlight w:val="green"/>
        </w:rPr>
        <w:t>08</w:t>
      </w:r>
      <w:r w:rsidR="008358B4">
        <w:rPr>
          <w:highlight w:val="green"/>
        </w:rPr>
        <w:t xml:space="preserve"> 00</w:t>
      </w:r>
      <w:r>
        <w:t xml:space="preserve"> = Datenlänge Firmware</w:t>
      </w:r>
    </w:p>
    <w:p w14:paraId="0EBAEFE7" w14:textId="77777777" w:rsidR="00B87A50" w:rsidRDefault="00B87A50" w:rsidP="00654A2F"/>
    <w:p w14:paraId="25BF04F5" w14:textId="00B45265" w:rsidR="00B87A50" w:rsidRDefault="00B87A50" w:rsidP="00654A2F">
      <w:r>
        <w:t>Wenn dieses Datenpaket fertig übertragen ist, kommt eine Bestätigung vom Gerät</w:t>
      </w:r>
      <w:r w:rsidR="00843933">
        <w:t>, danach die nächsten Daten schreiben: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843933" w:rsidRPr="00E364DF" w14:paraId="66A076B5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2F86E31" w14:textId="77777777" w:rsidR="00843933" w:rsidRDefault="00843933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7FA82F6E" w14:textId="77777777" w:rsidR="00843933" w:rsidRPr="00E364DF" w:rsidRDefault="00843933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723082CC" w14:textId="77777777" w:rsidR="00843933" w:rsidRPr="00E364DF" w:rsidRDefault="00843933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A16C56B" w14:textId="77777777" w:rsidR="00843933" w:rsidRPr="00E364DF" w:rsidRDefault="00843933" w:rsidP="005111EF">
            <w:pPr>
              <w:pStyle w:val="Tabelle"/>
            </w:pPr>
            <w:r>
              <w:t>Funktion</w:t>
            </w:r>
          </w:p>
        </w:tc>
      </w:tr>
      <w:tr w:rsidR="008C2F89" w:rsidRPr="00916434" w14:paraId="21438406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AB5301B" w14:textId="77F5A732" w:rsidR="008C2F89" w:rsidRPr="00916434" w:rsidRDefault="008C2F89" w:rsidP="005111EF">
            <w:r>
              <w:t>0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4034DDB" w14:textId="77777777" w:rsidR="008C2F89" w:rsidRPr="00916434" w:rsidRDefault="008C2F89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DCEA06E" w14:textId="6CE9CD58" w:rsidR="008C2F89" w:rsidRPr="00916434" w:rsidRDefault="008C2F89" w:rsidP="008C2F89">
            <w:r w:rsidRPr="008C2F89">
              <w:t>26 17 00 00 00 00 00 00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1AED5595" w14:textId="0CC6D548" w:rsidR="008C2F89" w:rsidRDefault="008C2F89" w:rsidP="005111EF">
            <w:r>
              <w:t>Letztes Telegramm der Firmware-Bytes</w:t>
            </w:r>
          </w:p>
          <w:p w14:paraId="6FB97D26" w14:textId="77777777" w:rsidR="008C2F89" w:rsidRDefault="008C2F89" w:rsidP="008C2F89">
            <w:r>
              <w:t xml:space="preserve">0x2 = </w:t>
            </w:r>
            <w:r w:rsidRPr="00916434">
              <w:t>Consecutive Frame mit Inhalt</w:t>
            </w:r>
          </w:p>
          <w:p w14:paraId="3A0314A4" w14:textId="7224826E" w:rsidR="008C2F89" w:rsidRDefault="008C2F89" w:rsidP="008C2F89">
            <w:r>
              <w:t>0x</w:t>
            </w:r>
            <w:r>
              <w:t>6</w:t>
            </w:r>
            <w:r>
              <w:t xml:space="preserve"> = Erste Folgenachricht</w:t>
            </w:r>
            <w:r>
              <w:t xml:space="preserve"> (die Zählung läuft durch!)</w:t>
            </w:r>
          </w:p>
          <w:p w14:paraId="6BED2AA1" w14:textId="29EE7F99" w:rsidR="008C2F89" w:rsidRDefault="008C2F89" w:rsidP="005111EF">
            <w:r>
              <w:t>0x</w:t>
            </w:r>
            <w:r>
              <w:t xml:space="preserve">17 = </w:t>
            </w:r>
            <w:r>
              <w:t>CRC</w:t>
            </w:r>
          </w:p>
          <w:p w14:paraId="048945B3" w14:textId="18C278CC" w:rsidR="008C2F89" w:rsidRPr="00916434" w:rsidRDefault="008C2F89" w:rsidP="005111EF">
            <w:r>
              <w:t xml:space="preserve">0x00 </w:t>
            </w:r>
            <w:r>
              <w:t>0</w:t>
            </w:r>
            <w:r>
              <w:t xml:space="preserve">0 </w:t>
            </w:r>
            <w:r>
              <w:t xml:space="preserve">00 00 00 00 </w:t>
            </w:r>
            <w:r>
              <w:t>= Füllbytes</w:t>
            </w:r>
          </w:p>
        </w:tc>
      </w:tr>
      <w:tr w:rsidR="00843933" w:rsidRPr="00916434" w14:paraId="305E6AE2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4F6D99E" w14:textId="77777777" w:rsidR="00843933" w:rsidRPr="00916434" w:rsidRDefault="00843933" w:rsidP="00843933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7D075065" w14:textId="70030775" w:rsidR="00843933" w:rsidRPr="00916434" w:rsidRDefault="00843933" w:rsidP="00843933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CA43645" w14:textId="6140F75B" w:rsidR="00843933" w:rsidRPr="00916434" w:rsidRDefault="00843933" w:rsidP="00843933">
            <w:r>
              <w:t xml:space="preserve">05 00 05 02 41 B8 00 </w:t>
            </w:r>
            <w:r>
              <w:t>2</w:t>
            </w:r>
            <w:r>
              <w:t>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16EC18C6" w14:textId="77777777" w:rsidR="00843933" w:rsidRDefault="00843933" w:rsidP="00843933">
            <w:r>
              <w:t>Bestätigung</w:t>
            </w:r>
          </w:p>
          <w:p w14:paraId="7A7F2843" w14:textId="77777777" w:rsidR="00843933" w:rsidRDefault="00843933" w:rsidP="00843933">
            <w:r>
              <w:t>0x0 = Single Frame Telegramm</w:t>
            </w:r>
          </w:p>
          <w:p w14:paraId="7B38855A" w14:textId="77777777" w:rsidR="00843933" w:rsidRDefault="00843933" w:rsidP="00843933">
            <w:r>
              <w:t>0x5 = Es folgen 5 Bytes (Bestandteil des ISO-TP)</w:t>
            </w:r>
          </w:p>
          <w:p w14:paraId="4260C701" w14:textId="77777777" w:rsidR="00843933" w:rsidRDefault="00843933" w:rsidP="00843933">
            <w:r>
              <w:t>0x00 05 = Datenlänge incl. der Länge selbst</w:t>
            </w:r>
          </w:p>
          <w:p w14:paraId="15BF4E34" w14:textId="23306DA3" w:rsidR="00843933" w:rsidRDefault="00843933" w:rsidP="00843933">
            <w:r>
              <w:t xml:space="preserve">0x02 = </w:t>
            </w:r>
            <w:r w:rsidR="00E736D7">
              <w:t>gespiegeltes Kommando</w:t>
            </w:r>
          </w:p>
          <w:p w14:paraId="6727D663" w14:textId="77777777" w:rsidR="00843933" w:rsidRDefault="00843933" w:rsidP="00843933">
            <w:r>
              <w:t>0x41 = Status „A“ = OK, bei Fehler wäre hier „F“</w:t>
            </w:r>
          </w:p>
          <w:p w14:paraId="7E588853" w14:textId="77777777" w:rsidR="00843933" w:rsidRDefault="00843933" w:rsidP="00843933">
            <w:r>
              <w:t>0xB8 = CRC</w:t>
            </w:r>
          </w:p>
          <w:p w14:paraId="70D4D78F" w14:textId="4268AF07" w:rsidR="00843933" w:rsidRPr="00916434" w:rsidRDefault="00843933" w:rsidP="00843933">
            <w:r>
              <w:t xml:space="preserve">0x00 </w:t>
            </w:r>
            <w:r>
              <w:t>2</w:t>
            </w:r>
            <w:r>
              <w:t>0 = Füllbytes</w:t>
            </w:r>
          </w:p>
        </w:tc>
      </w:tr>
      <w:tr w:rsidR="00843933" w:rsidRPr="0001213F" w14:paraId="5B65FB8B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137232A" w14:textId="77777777" w:rsidR="00843933" w:rsidRPr="00916434" w:rsidRDefault="00843933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2B4CCB8A" w14:textId="7F011F58" w:rsidR="00843933" w:rsidRPr="00916434" w:rsidRDefault="00843933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3C293956" w14:textId="708DC6A5" w:rsidR="00843933" w:rsidRPr="00916434" w:rsidRDefault="00843933" w:rsidP="005111EF">
            <w:r>
              <w:t xml:space="preserve">18 0A 08 0A 02 </w:t>
            </w:r>
            <w:r w:rsidRPr="008358B4">
              <w:rPr>
                <w:highlight w:val="yellow"/>
              </w:rPr>
              <w:t>00 00 20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53CD740" w14:textId="77777777" w:rsidR="00843933" w:rsidRDefault="00843933" w:rsidP="00843933">
            <w:r>
              <w:t>0x1 = First Frame Telegramm</w:t>
            </w:r>
          </w:p>
          <w:p w14:paraId="7A1A86FE" w14:textId="77777777" w:rsidR="00843933" w:rsidRPr="004D109A" w:rsidRDefault="00843933" w:rsidP="00843933">
            <w:r w:rsidRPr="004D109A">
              <w:t>0x80A = Es folgen 2058 Bytes</w:t>
            </w:r>
            <w:r>
              <w:t xml:space="preserve"> (Bestandteil des ISO-TP)</w:t>
            </w:r>
          </w:p>
          <w:p w14:paraId="66B9A8D2" w14:textId="77777777" w:rsidR="00843933" w:rsidRPr="004D109A" w:rsidRDefault="00843933" w:rsidP="00843933">
            <w:r w:rsidRPr="004D109A">
              <w:t>0x080A = Datenlänge</w:t>
            </w:r>
            <w:r>
              <w:t xml:space="preserve"> (Vorspann des Kommandos)</w:t>
            </w:r>
          </w:p>
          <w:p w14:paraId="7B8E6584" w14:textId="77777777" w:rsidR="00843933" w:rsidRDefault="00843933" w:rsidP="00843933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26A9CE8F" w14:textId="1E1A91D3" w:rsidR="00843933" w:rsidRPr="00916434" w:rsidRDefault="00843933" w:rsidP="00843933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2</w:t>
            </w:r>
            <w:r w:rsidRPr="00B87A50">
              <w:rPr>
                <w:highlight w:val="yellow"/>
              </w:rPr>
              <w:t>0</w:t>
            </w:r>
            <w:r>
              <w:t xml:space="preserve"> = Startadresse MSBs</w:t>
            </w:r>
          </w:p>
        </w:tc>
      </w:tr>
      <w:tr w:rsidR="00843933" w:rsidRPr="0001213F" w14:paraId="32485508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04ECC3C" w14:textId="719C0C7F" w:rsidR="00843933" w:rsidRPr="00916434" w:rsidRDefault="008358B4" w:rsidP="00843933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9FE0519" w14:textId="412AC7D9" w:rsidR="00843933" w:rsidRDefault="00843933" w:rsidP="00843933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11647C1" w14:textId="2141AFAB" w:rsidR="00843933" w:rsidRPr="00916434" w:rsidRDefault="00843933" w:rsidP="00843933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0ECB8F62" w14:textId="6FFCF2CF" w:rsidR="00843933" w:rsidRPr="00916434" w:rsidRDefault="00843933" w:rsidP="00843933">
            <w:r w:rsidRPr="00916434">
              <w:t>Flow Control</w:t>
            </w:r>
          </w:p>
        </w:tc>
      </w:tr>
      <w:tr w:rsidR="00843933" w:rsidRPr="0001213F" w14:paraId="47F2C38D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0F871A2" w14:textId="20072C95" w:rsidR="00843933" w:rsidRPr="00916434" w:rsidRDefault="008358B4" w:rsidP="00843933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62BF245" w14:textId="59B0914C" w:rsidR="00843933" w:rsidRDefault="00843933" w:rsidP="00843933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EFA3787" w14:textId="52FAC40A" w:rsidR="00843933" w:rsidRPr="006D3B8B" w:rsidRDefault="00843933" w:rsidP="00843933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08 00</w:t>
            </w:r>
            <w:r>
              <w:t xml:space="preserve"> F5 DB 4D 48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15027A71" w14:textId="77777777" w:rsidR="00843933" w:rsidRDefault="00843933" w:rsidP="00843933">
            <w:r>
              <w:t xml:space="preserve">0x2 = </w:t>
            </w:r>
            <w:r w:rsidRPr="00916434">
              <w:t>Consecutive Frame mit Inhalt</w:t>
            </w:r>
          </w:p>
          <w:p w14:paraId="1B200BE8" w14:textId="77777777" w:rsidR="00843933" w:rsidRDefault="00843933" w:rsidP="00843933">
            <w:r>
              <w:t>0x1 = Erste Folgenachricht</w:t>
            </w:r>
          </w:p>
          <w:p w14:paraId="3775885E" w14:textId="77777777" w:rsidR="00843933" w:rsidRDefault="00843933" w:rsidP="00843933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32FD43C2" w14:textId="3E4E1FD6" w:rsidR="00843933" w:rsidRDefault="00843933" w:rsidP="00843933">
            <w:r>
              <w:t>0x</w:t>
            </w:r>
            <w:r w:rsidRPr="00B87A50">
              <w:rPr>
                <w:highlight w:val="green"/>
              </w:rPr>
              <w:t>08 0</w:t>
            </w:r>
            <w:r>
              <w:rPr>
                <w:highlight w:val="green"/>
              </w:rPr>
              <w:t>0</w:t>
            </w:r>
            <w:r>
              <w:t xml:space="preserve"> = Datenlänge</w:t>
            </w:r>
          </w:p>
          <w:p w14:paraId="10312205" w14:textId="01190AC5" w:rsidR="00843933" w:rsidRPr="00916434" w:rsidRDefault="00843933" w:rsidP="00843933">
            <w:r>
              <w:t>0x</w:t>
            </w:r>
            <w:r w:rsidR="008358B4">
              <w:t>F5</w:t>
            </w:r>
            <w:r>
              <w:t xml:space="preserve"> </w:t>
            </w:r>
            <w:r>
              <w:t>DB 4D 48 = Nutzlast Firmware</w:t>
            </w:r>
          </w:p>
        </w:tc>
      </w:tr>
      <w:tr w:rsidR="008358B4" w:rsidRPr="0001213F" w14:paraId="726FB56E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B2CDFBE" w14:textId="2A76E0A9" w:rsidR="008358B4" w:rsidRPr="00916434" w:rsidRDefault="008358B4" w:rsidP="00843933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3906946" w14:textId="77777777" w:rsidR="008358B4" w:rsidRDefault="008358B4" w:rsidP="00843933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26234F77" w14:textId="77777777" w:rsidR="008358B4" w:rsidRDefault="008358B4" w:rsidP="00843933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3AC4214" w14:textId="194BA089" w:rsidR="008358B4" w:rsidRDefault="008358B4" w:rsidP="00843933">
            <w:r>
              <w:t>Weitere Telegramme mit jeweils 7 Byte Firmware-Bytes</w:t>
            </w:r>
          </w:p>
        </w:tc>
      </w:tr>
    </w:tbl>
    <w:p w14:paraId="07246782" w14:textId="77777777" w:rsidR="008358B4" w:rsidRDefault="008358B4" w:rsidP="00654A2F"/>
    <w:p w14:paraId="07C7D7C5" w14:textId="77777777" w:rsidR="008358B4" w:rsidRDefault="008358B4" w:rsidP="00654A2F"/>
    <w:p w14:paraId="4834B70D" w14:textId="77777777" w:rsidR="008358B4" w:rsidRDefault="008358B4" w:rsidP="008358B4">
      <w:r>
        <w:lastRenderedPageBreak/>
        <w:t>Wenn dieses Datenpaket fertig übertragen ist, kommt eine Bestätigung vom Gerät, danach die nächsten Daten schreiben: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8358B4" w:rsidRPr="00E364DF" w14:paraId="092BF8C9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295F4D8F" w14:textId="77777777" w:rsidR="008358B4" w:rsidRDefault="008358B4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82F26A3" w14:textId="77777777" w:rsidR="008358B4" w:rsidRPr="00E364DF" w:rsidRDefault="008358B4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53EA2430" w14:textId="77777777" w:rsidR="008358B4" w:rsidRPr="00E364DF" w:rsidRDefault="008358B4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587B31A2" w14:textId="77777777" w:rsidR="008358B4" w:rsidRPr="00E364DF" w:rsidRDefault="008358B4" w:rsidP="005111EF">
            <w:pPr>
              <w:pStyle w:val="Tabelle"/>
            </w:pPr>
            <w:r>
              <w:t>Funktion</w:t>
            </w:r>
          </w:p>
        </w:tc>
      </w:tr>
      <w:tr w:rsidR="008358B4" w:rsidRPr="00916434" w14:paraId="0F00E9EF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6F3DDD4" w14:textId="77777777" w:rsidR="008358B4" w:rsidRPr="00916434" w:rsidRDefault="008358B4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49211AB" w14:textId="77777777" w:rsidR="008358B4" w:rsidRPr="00916434" w:rsidRDefault="008358B4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72BC8624" w14:textId="03552309" w:rsidR="008358B4" w:rsidRPr="00916434" w:rsidRDefault="008358B4" w:rsidP="005111EF">
            <w:r>
              <w:t xml:space="preserve">05 00 05 02 41 B8 00 </w:t>
            </w:r>
            <w:r w:rsidR="00127A47">
              <w:t>3</w:t>
            </w:r>
            <w:r>
              <w:t>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572F5AF" w14:textId="77777777" w:rsidR="008358B4" w:rsidRDefault="008358B4" w:rsidP="005111EF">
            <w:r>
              <w:t>Bestätigung</w:t>
            </w:r>
          </w:p>
          <w:p w14:paraId="664815E9" w14:textId="77777777" w:rsidR="008358B4" w:rsidRDefault="008358B4" w:rsidP="005111EF">
            <w:r>
              <w:t>0x0 = Single Frame Telegramm</w:t>
            </w:r>
          </w:p>
          <w:p w14:paraId="767D7597" w14:textId="77777777" w:rsidR="008358B4" w:rsidRDefault="008358B4" w:rsidP="005111EF">
            <w:r>
              <w:t>0x5 = Es folgen 5 Bytes (Bestandteil des ISO-TP)</w:t>
            </w:r>
          </w:p>
          <w:p w14:paraId="46151BEA" w14:textId="77777777" w:rsidR="008358B4" w:rsidRDefault="008358B4" w:rsidP="005111EF">
            <w:r>
              <w:t>0x00 05 = Datenlänge incl. der Länge selbst</w:t>
            </w:r>
          </w:p>
          <w:p w14:paraId="32DCB5CD" w14:textId="72DF5805" w:rsidR="008358B4" w:rsidRDefault="008358B4" w:rsidP="005111EF">
            <w:r>
              <w:t xml:space="preserve">0x02 = </w:t>
            </w:r>
            <w:r w:rsidR="00E736D7">
              <w:t>gespiegeltes Kommando</w:t>
            </w:r>
          </w:p>
          <w:p w14:paraId="5837527C" w14:textId="77777777" w:rsidR="008358B4" w:rsidRDefault="008358B4" w:rsidP="005111EF">
            <w:r>
              <w:t>0x41 = Status „A“ = OK, bei Fehler wäre hier „F“</w:t>
            </w:r>
          </w:p>
          <w:p w14:paraId="5D645728" w14:textId="77777777" w:rsidR="008358B4" w:rsidRDefault="008358B4" w:rsidP="005111EF">
            <w:r>
              <w:t>0xB8 = CRC</w:t>
            </w:r>
          </w:p>
          <w:p w14:paraId="6D7079E3" w14:textId="1D90B97F" w:rsidR="008358B4" w:rsidRPr="00916434" w:rsidRDefault="008358B4" w:rsidP="005111EF">
            <w:r>
              <w:t xml:space="preserve">0x00 </w:t>
            </w:r>
            <w:r w:rsidR="00127A47">
              <w:t>3</w:t>
            </w:r>
            <w:r>
              <w:t>0 = Füllbytes</w:t>
            </w:r>
          </w:p>
        </w:tc>
      </w:tr>
      <w:tr w:rsidR="008358B4" w:rsidRPr="0001213F" w14:paraId="207CD273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11B4207" w14:textId="77777777" w:rsidR="008358B4" w:rsidRPr="00916434" w:rsidRDefault="008358B4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7DC0D5F7" w14:textId="77777777" w:rsidR="008358B4" w:rsidRPr="00916434" w:rsidRDefault="008358B4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9DD533F" w14:textId="774CE308" w:rsidR="008358B4" w:rsidRPr="00916434" w:rsidRDefault="008358B4" w:rsidP="005111EF">
            <w:r>
              <w:t xml:space="preserve">18 0A 08 0A 02 </w:t>
            </w:r>
            <w:r w:rsidRPr="008358B4">
              <w:rPr>
                <w:highlight w:val="yellow"/>
              </w:rPr>
              <w:t xml:space="preserve">00 00 </w:t>
            </w:r>
            <w:r w:rsidR="00127A47">
              <w:rPr>
                <w:highlight w:val="yellow"/>
              </w:rPr>
              <w:t>30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6ACF9517" w14:textId="77777777" w:rsidR="008358B4" w:rsidRDefault="008358B4" w:rsidP="005111EF">
            <w:r>
              <w:t>0x1 = First Frame Telegramm</w:t>
            </w:r>
          </w:p>
          <w:p w14:paraId="38978133" w14:textId="77777777" w:rsidR="008358B4" w:rsidRPr="004D109A" w:rsidRDefault="008358B4" w:rsidP="005111EF">
            <w:r w:rsidRPr="004D109A">
              <w:t>0x80A = Es folgen 2058 Bytes</w:t>
            </w:r>
            <w:r>
              <w:t xml:space="preserve"> (Bestandteil des ISO-TP)</w:t>
            </w:r>
          </w:p>
          <w:p w14:paraId="27446675" w14:textId="77777777" w:rsidR="008358B4" w:rsidRPr="004D109A" w:rsidRDefault="008358B4" w:rsidP="005111EF">
            <w:r w:rsidRPr="004D109A">
              <w:t>0x080A = Datenlänge</w:t>
            </w:r>
            <w:r>
              <w:t xml:space="preserve"> (Vorspann des Kommandos)</w:t>
            </w:r>
          </w:p>
          <w:p w14:paraId="061B63AF" w14:textId="77777777" w:rsidR="008358B4" w:rsidRDefault="008358B4" w:rsidP="005111EF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63CBE77F" w14:textId="43ABE818" w:rsidR="008358B4" w:rsidRPr="00916434" w:rsidRDefault="008358B4" w:rsidP="005111EF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 w:rsidR="00127A47">
              <w:rPr>
                <w:highlight w:val="yellow"/>
              </w:rPr>
              <w:t>30</w:t>
            </w:r>
            <w:r>
              <w:t xml:space="preserve"> = Startadresse MSBs</w:t>
            </w:r>
          </w:p>
        </w:tc>
      </w:tr>
      <w:tr w:rsidR="008358B4" w:rsidRPr="0001213F" w14:paraId="650F3866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FA23B0C" w14:textId="77777777" w:rsidR="008358B4" w:rsidRPr="00916434" w:rsidRDefault="008358B4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3DC0412F" w14:textId="77777777" w:rsidR="008358B4" w:rsidRDefault="008358B4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3916B70" w14:textId="77777777" w:rsidR="008358B4" w:rsidRPr="00916434" w:rsidRDefault="008358B4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CD3667A" w14:textId="77777777" w:rsidR="008358B4" w:rsidRPr="00916434" w:rsidRDefault="008358B4" w:rsidP="005111EF">
            <w:r w:rsidRPr="00916434">
              <w:t>Flow Control</w:t>
            </w:r>
          </w:p>
        </w:tc>
      </w:tr>
      <w:tr w:rsidR="008358B4" w:rsidRPr="0001213F" w14:paraId="37FB3338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3F39858" w14:textId="77777777" w:rsidR="008358B4" w:rsidRPr="00916434" w:rsidRDefault="008358B4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328220B" w14:textId="77777777" w:rsidR="008358B4" w:rsidRDefault="008358B4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35AEAAB5" w14:textId="7B824519" w:rsidR="008358B4" w:rsidRPr="006D3B8B" w:rsidRDefault="008358B4" w:rsidP="005111EF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08 00</w:t>
            </w:r>
            <w:r>
              <w:t xml:space="preserve"> </w:t>
            </w:r>
            <w:r w:rsidR="00127A47">
              <w:t>0E 46 17 46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08D7A9C4" w14:textId="77777777" w:rsidR="008358B4" w:rsidRDefault="008358B4" w:rsidP="005111EF">
            <w:r>
              <w:t xml:space="preserve">0x2 = </w:t>
            </w:r>
            <w:r w:rsidRPr="00916434">
              <w:t>Consecutive Frame mit Inhalt</w:t>
            </w:r>
          </w:p>
          <w:p w14:paraId="54987DAC" w14:textId="77777777" w:rsidR="008358B4" w:rsidRDefault="008358B4" w:rsidP="005111EF">
            <w:r>
              <w:t>0x1 = Erste Folgenachricht</w:t>
            </w:r>
          </w:p>
          <w:p w14:paraId="791A1589" w14:textId="77777777" w:rsidR="008358B4" w:rsidRDefault="008358B4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78B911BE" w14:textId="77777777" w:rsidR="008358B4" w:rsidRDefault="008358B4" w:rsidP="005111EF">
            <w:r>
              <w:t>0x</w:t>
            </w:r>
            <w:r w:rsidRPr="00B87A50">
              <w:rPr>
                <w:highlight w:val="green"/>
              </w:rPr>
              <w:t>08 0</w:t>
            </w:r>
            <w:r>
              <w:rPr>
                <w:highlight w:val="green"/>
              </w:rPr>
              <w:t>0</w:t>
            </w:r>
            <w:r>
              <w:t xml:space="preserve"> = Datenlänge</w:t>
            </w:r>
          </w:p>
          <w:p w14:paraId="6EEA924B" w14:textId="10AC45BE" w:rsidR="008358B4" w:rsidRPr="00916434" w:rsidRDefault="00127A47" w:rsidP="005111EF">
            <w:r>
              <w:t>0x</w:t>
            </w:r>
            <w:r>
              <w:t>0E 46 17 46</w:t>
            </w:r>
            <w:r w:rsidR="004764F7">
              <w:t xml:space="preserve"> </w:t>
            </w:r>
            <w:r w:rsidR="008358B4">
              <w:t>= Nutzlast Firmware</w:t>
            </w:r>
          </w:p>
        </w:tc>
      </w:tr>
      <w:tr w:rsidR="008358B4" w:rsidRPr="0001213F" w14:paraId="2765D540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AE8BB71" w14:textId="77777777" w:rsidR="008358B4" w:rsidRPr="00916434" w:rsidRDefault="008358B4" w:rsidP="005111EF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D6BBE90" w14:textId="77777777" w:rsidR="008358B4" w:rsidRDefault="008358B4" w:rsidP="005111EF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797A4BFD" w14:textId="77777777" w:rsidR="008358B4" w:rsidRDefault="008358B4" w:rsidP="005111EF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63C21328" w14:textId="77777777" w:rsidR="008358B4" w:rsidRDefault="008358B4" w:rsidP="005111EF">
            <w:r>
              <w:t>Weitere Telegramme mit jeweils 7 Byte Firmware-Bytes</w:t>
            </w:r>
          </w:p>
        </w:tc>
      </w:tr>
    </w:tbl>
    <w:p w14:paraId="08B2CB6D" w14:textId="77777777" w:rsidR="008358B4" w:rsidRDefault="008358B4" w:rsidP="008358B4"/>
    <w:p w14:paraId="3E338993" w14:textId="77777777" w:rsidR="003B3132" w:rsidRDefault="003B3132" w:rsidP="008358B4"/>
    <w:p w14:paraId="6479348E" w14:textId="77777777" w:rsidR="003B3132" w:rsidRDefault="003B3132" w:rsidP="008358B4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3B3132" w:rsidRPr="00E364DF" w14:paraId="1E8A1A5C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68E4C260" w14:textId="77777777" w:rsidR="003B3132" w:rsidRDefault="003B3132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2B01DC1B" w14:textId="77777777" w:rsidR="003B3132" w:rsidRPr="00E364DF" w:rsidRDefault="003B3132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165BB9F" w14:textId="77777777" w:rsidR="003B3132" w:rsidRPr="00E364DF" w:rsidRDefault="003B3132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6DB8500" w14:textId="77777777" w:rsidR="003B3132" w:rsidRPr="00E364DF" w:rsidRDefault="003B3132" w:rsidP="005111EF">
            <w:pPr>
              <w:pStyle w:val="Tabelle"/>
            </w:pPr>
            <w:r>
              <w:t>Funktion</w:t>
            </w:r>
          </w:p>
        </w:tc>
      </w:tr>
      <w:tr w:rsidR="003B3132" w:rsidRPr="00916434" w14:paraId="47203844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321F3B2" w14:textId="77777777" w:rsidR="003B3132" w:rsidRPr="00916434" w:rsidRDefault="003B3132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388EB6F3" w14:textId="77777777" w:rsidR="003B3132" w:rsidRPr="00916434" w:rsidRDefault="003B3132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60D6676" w14:textId="69DE7C60" w:rsidR="003B3132" w:rsidRPr="00916434" w:rsidRDefault="003B3132" w:rsidP="005111EF">
            <w:r>
              <w:t xml:space="preserve">05 00 05 02 41 B8 00 </w:t>
            </w:r>
            <w:r>
              <w:t>2</w:t>
            </w:r>
            <w:r>
              <w:t>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B20A311" w14:textId="77777777" w:rsidR="003B3132" w:rsidRDefault="003B3132" w:rsidP="005111EF">
            <w:r>
              <w:t>Bestätigung</w:t>
            </w:r>
          </w:p>
          <w:p w14:paraId="0E1CBA17" w14:textId="77777777" w:rsidR="003B3132" w:rsidRDefault="003B3132" w:rsidP="005111EF">
            <w:r>
              <w:t>0x0 = Single Frame Telegramm</w:t>
            </w:r>
          </w:p>
          <w:p w14:paraId="7F1BC1F1" w14:textId="77777777" w:rsidR="003B3132" w:rsidRDefault="003B3132" w:rsidP="005111EF">
            <w:r>
              <w:t>0x5 = Es folgen 5 Bytes (Bestandteil des ISO-TP)</w:t>
            </w:r>
          </w:p>
          <w:p w14:paraId="66EC4697" w14:textId="77777777" w:rsidR="003B3132" w:rsidRDefault="003B3132" w:rsidP="005111EF">
            <w:r>
              <w:t>0x00 05 = Datenlänge incl. der Länge selbst</w:t>
            </w:r>
          </w:p>
          <w:p w14:paraId="115CFB6E" w14:textId="70ADA62B" w:rsidR="003B3132" w:rsidRDefault="003B3132" w:rsidP="005111EF">
            <w:r>
              <w:t xml:space="preserve">0x02 = </w:t>
            </w:r>
            <w:r w:rsidR="00E736D7">
              <w:t>gespiegeltes Kommando</w:t>
            </w:r>
          </w:p>
          <w:p w14:paraId="37266601" w14:textId="77777777" w:rsidR="003B3132" w:rsidRDefault="003B3132" w:rsidP="005111EF">
            <w:r>
              <w:t>0x41 = Status „A“ = OK, bei Fehler wäre hier „F“</w:t>
            </w:r>
          </w:p>
          <w:p w14:paraId="5724134C" w14:textId="77777777" w:rsidR="003B3132" w:rsidRDefault="003B3132" w:rsidP="005111EF">
            <w:r>
              <w:t>0xB8 = CRC</w:t>
            </w:r>
          </w:p>
          <w:p w14:paraId="1E0529C5" w14:textId="77777777" w:rsidR="003B3132" w:rsidRPr="00916434" w:rsidRDefault="003B3132" w:rsidP="005111EF">
            <w:r>
              <w:t>0x00 30 = Füllbytes</w:t>
            </w:r>
          </w:p>
        </w:tc>
      </w:tr>
      <w:tr w:rsidR="003B3132" w:rsidRPr="0001213F" w14:paraId="35248055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A1B7068" w14:textId="77777777" w:rsidR="003B3132" w:rsidRPr="00916434" w:rsidRDefault="003B3132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49B4083E" w14:textId="77777777" w:rsidR="003B3132" w:rsidRPr="00916434" w:rsidRDefault="003B3132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AAD10C9" w14:textId="401013E3" w:rsidR="003B3132" w:rsidRPr="00916434" w:rsidRDefault="003B3132" w:rsidP="005111EF">
            <w:r>
              <w:t xml:space="preserve">18 0A 08 0A 02 </w:t>
            </w:r>
            <w:r w:rsidRPr="008358B4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3</w:t>
            </w:r>
            <w:r>
              <w:rPr>
                <w:highlight w:val="yellow"/>
              </w:rPr>
              <w:t>8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7C69B5D3" w14:textId="77777777" w:rsidR="003B3132" w:rsidRDefault="003B3132" w:rsidP="005111EF">
            <w:r>
              <w:t>0x1 = First Frame Telegramm</w:t>
            </w:r>
          </w:p>
          <w:p w14:paraId="7E715270" w14:textId="77777777" w:rsidR="003B3132" w:rsidRPr="004D109A" w:rsidRDefault="003B3132" w:rsidP="005111EF">
            <w:r w:rsidRPr="004D109A">
              <w:t>0x80A = Es folgen 2058 Bytes</w:t>
            </w:r>
            <w:r>
              <w:t xml:space="preserve"> (Bestandteil des ISO-TP)</w:t>
            </w:r>
          </w:p>
          <w:p w14:paraId="5C749D61" w14:textId="77777777" w:rsidR="003B3132" w:rsidRPr="004D109A" w:rsidRDefault="003B3132" w:rsidP="005111EF">
            <w:r w:rsidRPr="004D109A">
              <w:t>0x080A = Datenlänge</w:t>
            </w:r>
            <w:r>
              <w:t xml:space="preserve"> (Vorspann des Kommandos)</w:t>
            </w:r>
          </w:p>
          <w:p w14:paraId="00C67479" w14:textId="77777777" w:rsidR="003B3132" w:rsidRDefault="003B3132" w:rsidP="005111EF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586EFE74" w14:textId="5965D1C3" w:rsidR="003B3132" w:rsidRPr="00916434" w:rsidRDefault="003B3132" w:rsidP="005111EF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3</w:t>
            </w:r>
            <w:r>
              <w:rPr>
                <w:highlight w:val="yellow"/>
              </w:rPr>
              <w:t>8</w:t>
            </w:r>
            <w:r>
              <w:t xml:space="preserve"> = Startadresse MSBs</w:t>
            </w:r>
          </w:p>
        </w:tc>
      </w:tr>
      <w:tr w:rsidR="003B3132" w:rsidRPr="0001213F" w14:paraId="309075D6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45C1A2A" w14:textId="77777777" w:rsidR="003B3132" w:rsidRPr="00916434" w:rsidRDefault="003B3132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C649C90" w14:textId="77777777" w:rsidR="003B3132" w:rsidRDefault="003B3132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AD74250" w14:textId="77777777" w:rsidR="003B3132" w:rsidRPr="00916434" w:rsidRDefault="003B3132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F17D698" w14:textId="77777777" w:rsidR="003B3132" w:rsidRPr="00916434" w:rsidRDefault="003B3132" w:rsidP="005111EF">
            <w:r w:rsidRPr="00916434">
              <w:t>Flow Control</w:t>
            </w:r>
          </w:p>
        </w:tc>
      </w:tr>
      <w:tr w:rsidR="003B3132" w:rsidRPr="0001213F" w14:paraId="69F57799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1056CCF" w14:textId="77777777" w:rsidR="003B3132" w:rsidRPr="00916434" w:rsidRDefault="003B3132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382C016A" w14:textId="77777777" w:rsidR="003B3132" w:rsidRDefault="003B3132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0B3F0C8A" w14:textId="4A6FEC89" w:rsidR="003B3132" w:rsidRPr="006D3B8B" w:rsidRDefault="003B3132" w:rsidP="005111EF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08 00</w:t>
            </w:r>
            <w:r>
              <w:t xml:space="preserve"> 10 B5 01 21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0CD0B31F" w14:textId="77777777" w:rsidR="003B3132" w:rsidRDefault="003B3132" w:rsidP="005111EF">
            <w:r>
              <w:t xml:space="preserve">0x2 = </w:t>
            </w:r>
            <w:r w:rsidRPr="00916434">
              <w:t>Consecutive Frame mit Inhalt</w:t>
            </w:r>
          </w:p>
          <w:p w14:paraId="3D746D73" w14:textId="77777777" w:rsidR="003B3132" w:rsidRDefault="003B3132" w:rsidP="005111EF">
            <w:r>
              <w:t>0x1 = Erste Folgenachricht</w:t>
            </w:r>
          </w:p>
          <w:p w14:paraId="3697AFAB" w14:textId="77777777" w:rsidR="003B3132" w:rsidRDefault="003B3132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743AF342" w14:textId="77777777" w:rsidR="003B3132" w:rsidRDefault="003B3132" w:rsidP="005111EF">
            <w:r>
              <w:t>0x</w:t>
            </w:r>
            <w:r w:rsidRPr="00B87A50">
              <w:rPr>
                <w:highlight w:val="green"/>
              </w:rPr>
              <w:t>08 0</w:t>
            </w:r>
            <w:r>
              <w:rPr>
                <w:highlight w:val="green"/>
              </w:rPr>
              <w:t>0</w:t>
            </w:r>
            <w:r>
              <w:t xml:space="preserve"> = Datenlänge</w:t>
            </w:r>
          </w:p>
          <w:p w14:paraId="14931767" w14:textId="6CB2F02A" w:rsidR="003B3132" w:rsidRPr="00916434" w:rsidRDefault="003B3132" w:rsidP="005111EF">
            <w:r>
              <w:t>0x10 B5 01 21</w:t>
            </w:r>
            <w:r w:rsidR="004764F7">
              <w:t xml:space="preserve"> </w:t>
            </w:r>
            <w:r>
              <w:t>= Nutzlast Firmware</w:t>
            </w:r>
          </w:p>
        </w:tc>
      </w:tr>
      <w:tr w:rsidR="003B3132" w:rsidRPr="0001213F" w14:paraId="332DB9DE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8FA16BB" w14:textId="77777777" w:rsidR="003B3132" w:rsidRPr="00916434" w:rsidRDefault="003B3132" w:rsidP="005111EF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7D46B7DB" w14:textId="77777777" w:rsidR="003B3132" w:rsidRDefault="003B3132" w:rsidP="005111EF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D08480B" w14:textId="77777777" w:rsidR="003B3132" w:rsidRDefault="003B3132" w:rsidP="005111EF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61C08EA8" w14:textId="77777777" w:rsidR="003B3132" w:rsidRDefault="003B3132" w:rsidP="005111EF">
            <w:r>
              <w:t>Weitere Telegramme mit jeweils 7 Byte Firmware-Bytes</w:t>
            </w:r>
          </w:p>
        </w:tc>
      </w:tr>
    </w:tbl>
    <w:p w14:paraId="7C4056A2" w14:textId="77777777" w:rsidR="003B3132" w:rsidRDefault="003B3132" w:rsidP="003B3132"/>
    <w:p w14:paraId="5340AFFD" w14:textId="77777777" w:rsidR="003B3132" w:rsidRDefault="003B3132" w:rsidP="003B3132"/>
    <w:p w14:paraId="0E8D7B5E" w14:textId="77777777" w:rsidR="003B3132" w:rsidRDefault="003B3132" w:rsidP="003B3132"/>
    <w:p w14:paraId="1FB178DE" w14:textId="77777777" w:rsidR="003B3132" w:rsidRDefault="003B3132" w:rsidP="003B3132"/>
    <w:p w14:paraId="03476327" w14:textId="77777777" w:rsidR="003B3132" w:rsidRDefault="003B3132" w:rsidP="003B3132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3B3132" w:rsidRPr="00E364DF" w14:paraId="03851589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64B37D19" w14:textId="77777777" w:rsidR="003B3132" w:rsidRDefault="003B3132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54D30F2F" w14:textId="77777777" w:rsidR="003B3132" w:rsidRPr="00E364DF" w:rsidRDefault="003B3132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FFA6C85" w14:textId="77777777" w:rsidR="003B3132" w:rsidRPr="00E364DF" w:rsidRDefault="003B3132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521FA1E" w14:textId="77777777" w:rsidR="003B3132" w:rsidRPr="00E364DF" w:rsidRDefault="003B3132" w:rsidP="005111EF">
            <w:pPr>
              <w:pStyle w:val="Tabelle"/>
            </w:pPr>
            <w:r>
              <w:t>Funktion</w:t>
            </w:r>
          </w:p>
        </w:tc>
      </w:tr>
      <w:tr w:rsidR="003B3132" w:rsidRPr="00916434" w14:paraId="5AE104D2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397EAEF" w14:textId="77777777" w:rsidR="003B3132" w:rsidRPr="00916434" w:rsidRDefault="003B3132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61C9537" w14:textId="77777777" w:rsidR="003B3132" w:rsidRPr="00916434" w:rsidRDefault="003B3132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1950FE8" w14:textId="77777777" w:rsidR="003B3132" w:rsidRPr="00916434" w:rsidRDefault="003B3132" w:rsidP="005111EF">
            <w:r>
              <w:t>05 00 05 02 41 B8 00 20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2E902893" w14:textId="77777777" w:rsidR="003B3132" w:rsidRDefault="003B3132" w:rsidP="005111EF">
            <w:r>
              <w:t>Bestätigung</w:t>
            </w:r>
          </w:p>
          <w:p w14:paraId="6B715B74" w14:textId="77777777" w:rsidR="003B3132" w:rsidRDefault="003B3132" w:rsidP="005111EF">
            <w:r>
              <w:t>0x0 = Single Frame Telegramm</w:t>
            </w:r>
          </w:p>
          <w:p w14:paraId="76CE58FD" w14:textId="77777777" w:rsidR="003B3132" w:rsidRDefault="003B3132" w:rsidP="005111EF">
            <w:r>
              <w:t>0x5 = Es folgen 5 Bytes (Bestandteil des ISO-TP)</w:t>
            </w:r>
          </w:p>
          <w:p w14:paraId="6538D8D2" w14:textId="77777777" w:rsidR="003B3132" w:rsidRDefault="003B3132" w:rsidP="005111EF">
            <w:r>
              <w:t>0x00 05 = Datenlänge incl. der Länge selbst</w:t>
            </w:r>
          </w:p>
          <w:p w14:paraId="50E2D451" w14:textId="1807A4EF" w:rsidR="003B3132" w:rsidRDefault="003B3132" w:rsidP="005111EF">
            <w:r>
              <w:t xml:space="preserve">0x02 = </w:t>
            </w:r>
            <w:r w:rsidR="00E736D7">
              <w:t>gespiegeltes Kommando</w:t>
            </w:r>
          </w:p>
          <w:p w14:paraId="28F81413" w14:textId="77777777" w:rsidR="003B3132" w:rsidRDefault="003B3132" w:rsidP="005111EF">
            <w:r>
              <w:t>0x41 = Status „A“ = OK, bei Fehler wäre hier „F“</w:t>
            </w:r>
          </w:p>
          <w:p w14:paraId="5026DEEA" w14:textId="77777777" w:rsidR="003B3132" w:rsidRDefault="003B3132" w:rsidP="005111EF">
            <w:r>
              <w:t>0xB8 = CRC</w:t>
            </w:r>
          </w:p>
          <w:p w14:paraId="7E4291D1" w14:textId="77777777" w:rsidR="003B3132" w:rsidRPr="00916434" w:rsidRDefault="003B3132" w:rsidP="005111EF">
            <w:r>
              <w:t>0x00 30 = Füllbytes</w:t>
            </w:r>
          </w:p>
        </w:tc>
      </w:tr>
      <w:tr w:rsidR="003B3132" w:rsidRPr="0001213F" w14:paraId="0B3F19B9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582DCE9" w14:textId="77777777" w:rsidR="003B3132" w:rsidRPr="00916434" w:rsidRDefault="003B3132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8618A59" w14:textId="77777777" w:rsidR="003B3132" w:rsidRPr="00916434" w:rsidRDefault="003B3132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2105388C" w14:textId="7B7C9842" w:rsidR="003B3132" w:rsidRPr="00916434" w:rsidRDefault="003B3132" w:rsidP="005111EF">
            <w:r>
              <w:t xml:space="preserve">18 0A 08 0A 02 </w:t>
            </w:r>
            <w:r w:rsidRPr="008358B4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40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60571FE2" w14:textId="77777777" w:rsidR="003B3132" w:rsidRDefault="003B3132" w:rsidP="005111EF">
            <w:r>
              <w:t>0x1 = First Frame Telegramm</w:t>
            </w:r>
          </w:p>
          <w:p w14:paraId="096F16D1" w14:textId="77777777" w:rsidR="003B3132" w:rsidRPr="004D109A" w:rsidRDefault="003B3132" w:rsidP="005111EF">
            <w:r w:rsidRPr="004D109A">
              <w:t>0x80A = Es folgen 2058 Bytes</w:t>
            </w:r>
            <w:r>
              <w:t xml:space="preserve"> (Bestandteil des ISO-TP)</w:t>
            </w:r>
          </w:p>
          <w:p w14:paraId="05CB111E" w14:textId="77777777" w:rsidR="003B3132" w:rsidRPr="004D109A" w:rsidRDefault="003B3132" w:rsidP="005111EF">
            <w:r w:rsidRPr="004D109A">
              <w:t>0x080A = Datenlänge</w:t>
            </w:r>
            <w:r>
              <w:t xml:space="preserve"> (Vorspann des Kommandos)</w:t>
            </w:r>
          </w:p>
          <w:p w14:paraId="5A5C606C" w14:textId="77777777" w:rsidR="003B3132" w:rsidRDefault="003B3132" w:rsidP="005111EF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24EBF5BD" w14:textId="3390B11A" w:rsidR="003B3132" w:rsidRPr="00916434" w:rsidRDefault="003B3132" w:rsidP="005111EF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40</w:t>
            </w:r>
            <w:r>
              <w:t xml:space="preserve"> = Startadresse MSBs</w:t>
            </w:r>
          </w:p>
        </w:tc>
      </w:tr>
      <w:tr w:rsidR="003B3132" w:rsidRPr="0001213F" w14:paraId="6FCE1534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ECA7B51" w14:textId="77777777" w:rsidR="003B3132" w:rsidRPr="00916434" w:rsidRDefault="003B3132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8E9933E" w14:textId="77777777" w:rsidR="003B3132" w:rsidRDefault="003B3132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03C26993" w14:textId="77777777" w:rsidR="003B3132" w:rsidRPr="00916434" w:rsidRDefault="003B3132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458DAC8" w14:textId="77777777" w:rsidR="003B3132" w:rsidRPr="00916434" w:rsidRDefault="003B3132" w:rsidP="005111EF">
            <w:r w:rsidRPr="00916434">
              <w:t>Flow Control</w:t>
            </w:r>
          </w:p>
        </w:tc>
      </w:tr>
      <w:tr w:rsidR="003B3132" w:rsidRPr="0001213F" w14:paraId="7039A8A6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01050F8" w14:textId="77777777" w:rsidR="003B3132" w:rsidRPr="00916434" w:rsidRDefault="003B3132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CFF1549" w14:textId="77777777" w:rsidR="003B3132" w:rsidRDefault="003B3132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00E0472C" w14:textId="013548C2" w:rsidR="003B3132" w:rsidRPr="006D3B8B" w:rsidRDefault="003B3132" w:rsidP="005111EF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08 00</w:t>
            </w:r>
            <w:r>
              <w:t xml:space="preserve"> 24 F0 04 04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717188F" w14:textId="77777777" w:rsidR="003B3132" w:rsidRDefault="003B3132" w:rsidP="005111EF">
            <w:r>
              <w:t xml:space="preserve">0x2 = </w:t>
            </w:r>
            <w:r w:rsidRPr="00916434">
              <w:t>Consecutive Frame mit Inhalt</w:t>
            </w:r>
          </w:p>
          <w:p w14:paraId="0C15FAEC" w14:textId="77777777" w:rsidR="003B3132" w:rsidRDefault="003B3132" w:rsidP="005111EF">
            <w:r>
              <w:t>0x1 = Erste Folgenachricht</w:t>
            </w:r>
          </w:p>
          <w:p w14:paraId="4247EDED" w14:textId="77777777" w:rsidR="003B3132" w:rsidRDefault="003B3132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5C7F6DCB" w14:textId="77777777" w:rsidR="003B3132" w:rsidRDefault="003B3132" w:rsidP="005111EF">
            <w:r>
              <w:t>0x</w:t>
            </w:r>
            <w:r w:rsidRPr="00B87A50">
              <w:rPr>
                <w:highlight w:val="green"/>
              </w:rPr>
              <w:t>08 0</w:t>
            </w:r>
            <w:r>
              <w:rPr>
                <w:highlight w:val="green"/>
              </w:rPr>
              <w:t>0</w:t>
            </w:r>
            <w:r>
              <w:t xml:space="preserve"> = Datenlänge</w:t>
            </w:r>
          </w:p>
          <w:p w14:paraId="1FA3F6A4" w14:textId="02FE202F" w:rsidR="003B3132" w:rsidRPr="00916434" w:rsidRDefault="003B3132" w:rsidP="005111EF">
            <w:r>
              <w:t>0x24 F0 04 04</w:t>
            </w:r>
            <w:r>
              <w:t xml:space="preserve"> </w:t>
            </w:r>
            <w:r>
              <w:t>= Nutzlast Firmware</w:t>
            </w:r>
          </w:p>
        </w:tc>
      </w:tr>
      <w:tr w:rsidR="003B3132" w:rsidRPr="0001213F" w14:paraId="5D7FA0C5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F07D58C" w14:textId="77777777" w:rsidR="003B3132" w:rsidRPr="00916434" w:rsidRDefault="003B3132" w:rsidP="005111EF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A9855C5" w14:textId="77777777" w:rsidR="003B3132" w:rsidRDefault="003B3132" w:rsidP="005111EF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11F2E6C" w14:textId="77777777" w:rsidR="003B3132" w:rsidRDefault="003B3132" w:rsidP="005111EF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0444C67F" w14:textId="77777777" w:rsidR="003B3132" w:rsidRDefault="003B3132" w:rsidP="005111EF">
            <w:r>
              <w:t>Weitere Telegramme mit jeweils 7 Byte Firmware-Bytes</w:t>
            </w:r>
          </w:p>
        </w:tc>
      </w:tr>
    </w:tbl>
    <w:p w14:paraId="04478CF9" w14:textId="77777777" w:rsidR="003B3132" w:rsidRDefault="003B3132" w:rsidP="003B3132"/>
    <w:p w14:paraId="5A538B45" w14:textId="77777777" w:rsidR="008358B4" w:rsidRDefault="008358B4" w:rsidP="008358B4"/>
    <w:p w14:paraId="6812AB20" w14:textId="77777777" w:rsidR="004764F7" w:rsidRDefault="004764F7" w:rsidP="008358B4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4764F7" w:rsidRPr="00E364DF" w14:paraId="5F1DBC31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5E919D2C" w14:textId="77777777" w:rsidR="004764F7" w:rsidRDefault="004764F7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13478790" w14:textId="77777777" w:rsidR="004764F7" w:rsidRPr="00E364DF" w:rsidRDefault="004764F7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A286C57" w14:textId="77777777" w:rsidR="004764F7" w:rsidRPr="00E364DF" w:rsidRDefault="004764F7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3BD114F5" w14:textId="77777777" w:rsidR="004764F7" w:rsidRPr="00E364DF" w:rsidRDefault="004764F7" w:rsidP="005111EF">
            <w:pPr>
              <w:pStyle w:val="Tabelle"/>
            </w:pPr>
            <w:r>
              <w:t>Funktion</w:t>
            </w:r>
          </w:p>
        </w:tc>
      </w:tr>
      <w:tr w:rsidR="004764F7" w:rsidRPr="00916434" w14:paraId="5B38DA7F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2C97EB1" w14:textId="77777777" w:rsidR="004764F7" w:rsidRPr="00916434" w:rsidRDefault="004764F7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70E0C70" w14:textId="77777777" w:rsidR="004764F7" w:rsidRPr="00916434" w:rsidRDefault="004764F7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100111C" w14:textId="77777777" w:rsidR="004764F7" w:rsidRPr="00916434" w:rsidRDefault="004764F7" w:rsidP="005111EF">
            <w:r>
              <w:t>05 00 05 02 41 B8 00 20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0A9D32A5" w14:textId="77777777" w:rsidR="004764F7" w:rsidRDefault="004764F7" w:rsidP="005111EF">
            <w:r>
              <w:t>Bestätigung</w:t>
            </w:r>
          </w:p>
          <w:p w14:paraId="4BACA4C1" w14:textId="77777777" w:rsidR="004764F7" w:rsidRDefault="004764F7" w:rsidP="005111EF">
            <w:r>
              <w:t>0x0 = Single Frame Telegramm</w:t>
            </w:r>
          </w:p>
          <w:p w14:paraId="39395E86" w14:textId="77777777" w:rsidR="004764F7" w:rsidRDefault="004764F7" w:rsidP="005111EF">
            <w:r>
              <w:t>0x5 = Es folgen 5 Bytes (Bestandteil des ISO-TP)</w:t>
            </w:r>
          </w:p>
          <w:p w14:paraId="68EC0F6C" w14:textId="77777777" w:rsidR="004764F7" w:rsidRDefault="004764F7" w:rsidP="005111EF">
            <w:r>
              <w:t>0x00 05 = Datenlänge incl. der Länge selbst</w:t>
            </w:r>
          </w:p>
          <w:p w14:paraId="43188CC8" w14:textId="0F860249" w:rsidR="004764F7" w:rsidRDefault="004764F7" w:rsidP="005111EF">
            <w:r>
              <w:t xml:space="preserve">0x02 = </w:t>
            </w:r>
            <w:r w:rsidR="00E736D7">
              <w:t>gespiegeltes Kommando</w:t>
            </w:r>
          </w:p>
          <w:p w14:paraId="1FDDB9BD" w14:textId="77777777" w:rsidR="004764F7" w:rsidRDefault="004764F7" w:rsidP="005111EF">
            <w:r>
              <w:t>0x41 = Status „A“ = OK, bei Fehler wäre hier „F“</w:t>
            </w:r>
          </w:p>
          <w:p w14:paraId="182B3C6A" w14:textId="77777777" w:rsidR="004764F7" w:rsidRDefault="004764F7" w:rsidP="005111EF">
            <w:r>
              <w:t>0xB8 = CRC</w:t>
            </w:r>
          </w:p>
          <w:p w14:paraId="4DB95D30" w14:textId="3695EAA8" w:rsidR="004764F7" w:rsidRPr="00916434" w:rsidRDefault="004764F7" w:rsidP="005111EF">
            <w:r>
              <w:t xml:space="preserve">0x00 </w:t>
            </w:r>
            <w:r>
              <w:t>2</w:t>
            </w:r>
            <w:r>
              <w:t>0 = Füllbytes</w:t>
            </w:r>
          </w:p>
        </w:tc>
      </w:tr>
      <w:tr w:rsidR="004764F7" w:rsidRPr="0001213F" w14:paraId="097D11DC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F230EBB" w14:textId="77777777" w:rsidR="004764F7" w:rsidRPr="00916434" w:rsidRDefault="004764F7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EF8F88B" w14:textId="77777777" w:rsidR="004764F7" w:rsidRPr="00916434" w:rsidRDefault="004764F7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6063D9D1" w14:textId="6F0E6ED4" w:rsidR="004764F7" w:rsidRPr="00916434" w:rsidRDefault="004764F7" w:rsidP="005111EF">
            <w:r>
              <w:t xml:space="preserve">18 0A 08 0A 02 </w:t>
            </w:r>
            <w:r w:rsidRPr="008358B4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4</w:t>
            </w:r>
            <w:r>
              <w:rPr>
                <w:highlight w:val="yellow"/>
              </w:rPr>
              <w:t>8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71A8015D" w14:textId="77777777" w:rsidR="004764F7" w:rsidRDefault="004764F7" w:rsidP="005111EF">
            <w:r>
              <w:t>0x1 = First Frame Telegramm</w:t>
            </w:r>
          </w:p>
          <w:p w14:paraId="55492FD7" w14:textId="77777777" w:rsidR="004764F7" w:rsidRPr="004D109A" w:rsidRDefault="004764F7" w:rsidP="005111EF">
            <w:r w:rsidRPr="004D109A">
              <w:t>0x80A = Es folgen 2058 Bytes</w:t>
            </w:r>
            <w:r>
              <w:t xml:space="preserve"> (Bestandteil des ISO-TP)</w:t>
            </w:r>
          </w:p>
          <w:p w14:paraId="73BD2A09" w14:textId="77777777" w:rsidR="004764F7" w:rsidRPr="004D109A" w:rsidRDefault="004764F7" w:rsidP="005111EF">
            <w:r w:rsidRPr="004D109A">
              <w:t>0x080A = Datenlänge</w:t>
            </w:r>
            <w:r>
              <w:t xml:space="preserve"> (Vorspann des Kommandos)</w:t>
            </w:r>
          </w:p>
          <w:p w14:paraId="3B02A0CB" w14:textId="77777777" w:rsidR="004764F7" w:rsidRDefault="004764F7" w:rsidP="005111EF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6EDF5998" w14:textId="137A80AB" w:rsidR="004764F7" w:rsidRPr="00916434" w:rsidRDefault="004764F7" w:rsidP="005111EF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4</w:t>
            </w:r>
            <w:r>
              <w:rPr>
                <w:highlight w:val="yellow"/>
              </w:rPr>
              <w:t>8</w:t>
            </w:r>
            <w:r>
              <w:t xml:space="preserve"> = Startadresse MSBs</w:t>
            </w:r>
          </w:p>
        </w:tc>
      </w:tr>
      <w:tr w:rsidR="004764F7" w:rsidRPr="0001213F" w14:paraId="716569EB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E22DF4B" w14:textId="77777777" w:rsidR="004764F7" w:rsidRPr="00916434" w:rsidRDefault="004764F7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3ADD06D4" w14:textId="77777777" w:rsidR="004764F7" w:rsidRDefault="004764F7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C5BD0E6" w14:textId="77777777" w:rsidR="004764F7" w:rsidRPr="00916434" w:rsidRDefault="004764F7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7969F83E" w14:textId="77777777" w:rsidR="004764F7" w:rsidRPr="00916434" w:rsidRDefault="004764F7" w:rsidP="005111EF">
            <w:r w:rsidRPr="00916434">
              <w:t>Flow Control</w:t>
            </w:r>
          </w:p>
        </w:tc>
      </w:tr>
      <w:tr w:rsidR="004764F7" w:rsidRPr="0001213F" w14:paraId="489539DC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A9D3EE7" w14:textId="77777777" w:rsidR="004764F7" w:rsidRPr="00916434" w:rsidRDefault="004764F7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D82F85C" w14:textId="77777777" w:rsidR="004764F7" w:rsidRDefault="004764F7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047ED677" w14:textId="66A57C4C" w:rsidR="004764F7" w:rsidRPr="006D3B8B" w:rsidRDefault="004764F7" w:rsidP="005111EF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08 00</w:t>
            </w:r>
            <w:r>
              <w:t xml:space="preserve"> 10 21 FF F7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10F63C12" w14:textId="77777777" w:rsidR="004764F7" w:rsidRDefault="004764F7" w:rsidP="005111EF">
            <w:r>
              <w:t xml:space="preserve">0x2 = </w:t>
            </w:r>
            <w:r w:rsidRPr="00916434">
              <w:t>Consecutive Frame mit Inhalt</w:t>
            </w:r>
          </w:p>
          <w:p w14:paraId="516B31CA" w14:textId="77777777" w:rsidR="004764F7" w:rsidRDefault="004764F7" w:rsidP="005111EF">
            <w:r>
              <w:t>0x1 = Erste Folgenachricht</w:t>
            </w:r>
          </w:p>
          <w:p w14:paraId="1861F584" w14:textId="77777777" w:rsidR="004764F7" w:rsidRDefault="004764F7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01148859" w14:textId="77777777" w:rsidR="004764F7" w:rsidRDefault="004764F7" w:rsidP="005111EF">
            <w:r>
              <w:t>0x</w:t>
            </w:r>
            <w:r w:rsidRPr="00B87A50">
              <w:rPr>
                <w:highlight w:val="green"/>
              </w:rPr>
              <w:t>08 0</w:t>
            </w:r>
            <w:r>
              <w:rPr>
                <w:highlight w:val="green"/>
              </w:rPr>
              <w:t>0</w:t>
            </w:r>
            <w:r>
              <w:t xml:space="preserve"> = Datenlänge</w:t>
            </w:r>
          </w:p>
          <w:p w14:paraId="0BBF6513" w14:textId="6D9020B9" w:rsidR="004764F7" w:rsidRPr="00916434" w:rsidRDefault="004764F7" w:rsidP="005111EF">
            <w:r>
              <w:t>0x10 21 FF F7 = Nutzlast Firmware</w:t>
            </w:r>
          </w:p>
        </w:tc>
      </w:tr>
      <w:tr w:rsidR="004764F7" w:rsidRPr="0001213F" w14:paraId="71DAE650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FD9757E" w14:textId="77777777" w:rsidR="004764F7" w:rsidRPr="00916434" w:rsidRDefault="004764F7" w:rsidP="005111EF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747D265B" w14:textId="77777777" w:rsidR="004764F7" w:rsidRDefault="004764F7" w:rsidP="005111EF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00356B1F" w14:textId="77777777" w:rsidR="004764F7" w:rsidRDefault="004764F7" w:rsidP="005111EF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1C5B33B2" w14:textId="77777777" w:rsidR="004764F7" w:rsidRDefault="004764F7" w:rsidP="005111EF">
            <w:r>
              <w:t>Weitere Telegramme mit jeweils 7 Byte Firmware-Bytes</w:t>
            </w:r>
          </w:p>
        </w:tc>
      </w:tr>
    </w:tbl>
    <w:p w14:paraId="46FBABED" w14:textId="77777777" w:rsidR="004764F7" w:rsidRDefault="004764F7" w:rsidP="008358B4"/>
    <w:p w14:paraId="74C3ACC0" w14:textId="77777777" w:rsidR="004764F7" w:rsidRDefault="004764F7" w:rsidP="008358B4"/>
    <w:p w14:paraId="0164445E" w14:textId="77777777" w:rsidR="004764F7" w:rsidRDefault="004764F7" w:rsidP="008358B4"/>
    <w:p w14:paraId="25B0B475" w14:textId="77777777" w:rsidR="004764F7" w:rsidRDefault="004764F7" w:rsidP="004764F7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4764F7" w:rsidRPr="00E364DF" w14:paraId="6B3F0146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707B87C" w14:textId="77777777" w:rsidR="004764F7" w:rsidRDefault="004764F7" w:rsidP="005111EF">
            <w:pPr>
              <w:pStyle w:val="Tabelle"/>
            </w:pPr>
            <w:r>
              <w:lastRenderedPageBreak/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E3D2791" w14:textId="77777777" w:rsidR="004764F7" w:rsidRPr="00E364DF" w:rsidRDefault="004764F7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1B23BA33" w14:textId="77777777" w:rsidR="004764F7" w:rsidRPr="00E364DF" w:rsidRDefault="004764F7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4AAE5CF" w14:textId="77777777" w:rsidR="004764F7" w:rsidRPr="00E364DF" w:rsidRDefault="004764F7" w:rsidP="005111EF">
            <w:pPr>
              <w:pStyle w:val="Tabelle"/>
            </w:pPr>
            <w:r>
              <w:t>Funktion</w:t>
            </w:r>
          </w:p>
        </w:tc>
      </w:tr>
      <w:tr w:rsidR="004764F7" w:rsidRPr="00916434" w14:paraId="67BCC921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B20DAC8" w14:textId="77777777" w:rsidR="004764F7" w:rsidRPr="00916434" w:rsidRDefault="004764F7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6760A56" w14:textId="77777777" w:rsidR="004764F7" w:rsidRPr="00916434" w:rsidRDefault="004764F7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97783CB" w14:textId="4DD8E204" w:rsidR="004764F7" w:rsidRPr="00916434" w:rsidRDefault="004764F7" w:rsidP="005111EF">
            <w:r>
              <w:t xml:space="preserve">05 00 05 02 41 B8 00 </w:t>
            </w:r>
            <w:r>
              <w:t>2</w:t>
            </w:r>
            <w:r>
              <w:t>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907FAEE" w14:textId="77777777" w:rsidR="004764F7" w:rsidRDefault="004764F7" w:rsidP="005111EF">
            <w:r>
              <w:t>Bestätigung</w:t>
            </w:r>
          </w:p>
          <w:p w14:paraId="223263CA" w14:textId="77777777" w:rsidR="004764F7" w:rsidRDefault="004764F7" w:rsidP="005111EF">
            <w:r>
              <w:t>0x0 = Single Frame Telegramm</w:t>
            </w:r>
          </w:p>
          <w:p w14:paraId="022B025F" w14:textId="77777777" w:rsidR="004764F7" w:rsidRDefault="004764F7" w:rsidP="005111EF">
            <w:r>
              <w:t>0x5 = Es folgen 5 Bytes (Bestandteil des ISO-TP)</w:t>
            </w:r>
          </w:p>
          <w:p w14:paraId="47069CA6" w14:textId="77777777" w:rsidR="004764F7" w:rsidRDefault="004764F7" w:rsidP="005111EF">
            <w:r>
              <w:t>0x00 05 = Datenlänge incl. der Länge selbst</w:t>
            </w:r>
          </w:p>
          <w:p w14:paraId="63B4779A" w14:textId="18E5A6CC" w:rsidR="004764F7" w:rsidRDefault="004764F7" w:rsidP="005111EF">
            <w:r>
              <w:t xml:space="preserve">0x02 = </w:t>
            </w:r>
            <w:r w:rsidR="00E736D7">
              <w:t>gespiegeltes Kommando</w:t>
            </w:r>
          </w:p>
          <w:p w14:paraId="1D5D43FC" w14:textId="77777777" w:rsidR="004764F7" w:rsidRDefault="004764F7" w:rsidP="005111EF">
            <w:r>
              <w:t>0x41 = Status „A“ = OK, bei Fehler wäre hier „F“</w:t>
            </w:r>
          </w:p>
          <w:p w14:paraId="1E05E9C0" w14:textId="77777777" w:rsidR="004764F7" w:rsidRDefault="004764F7" w:rsidP="005111EF">
            <w:r>
              <w:t>0xB8 = CRC</w:t>
            </w:r>
          </w:p>
          <w:p w14:paraId="63E51E00" w14:textId="201225CC" w:rsidR="004764F7" w:rsidRPr="00916434" w:rsidRDefault="004764F7" w:rsidP="005111EF">
            <w:r>
              <w:t xml:space="preserve">0x00 </w:t>
            </w:r>
            <w:r>
              <w:t>2</w:t>
            </w:r>
            <w:r>
              <w:t>0 = Füllbytes</w:t>
            </w:r>
          </w:p>
        </w:tc>
      </w:tr>
      <w:tr w:rsidR="004764F7" w:rsidRPr="0001213F" w14:paraId="4423B39B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07CDCBD" w14:textId="77777777" w:rsidR="004764F7" w:rsidRPr="00916434" w:rsidRDefault="004764F7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12D321F" w14:textId="77777777" w:rsidR="004764F7" w:rsidRPr="00916434" w:rsidRDefault="004764F7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DE8CBF2" w14:textId="0C3108CD" w:rsidR="004764F7" w:rsidRPr="00916434" w:rsidRDefault="004764F7" w:rsidP="005111EF">
            <w:r>
              <w:t xml:space="preserve">18 0A 08 0A 02 </w:t>
            </w:r>
            <w:r w:rsidRPr="008358B4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50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06E4BFFC" w14:textId="77777777" w:rsidR="004764F7" w:rsidRDefault="004764F7" w:rsidP="005111EF">
            <w:r>
              <w:t>0x1 = First Frame Telegramm</w:t>
            </w:r>
          </w:p>
          <w:p w14:paraId="10A5DB73" w14:textId="77777777" w:rsidR="004764F7" w:rsidRPr="004D109A" w:rsidRDefault="004764F7" w:rsidP="005111EF">
            <w:r w:rsidRPr="004D109A">
              <w:t>0x80A = Es folgen 2058 Bytes</w:t>
            </w:r>
            <w:r>
              <w:t xml:space="preserve"> (Bestandteil des ISO-TP)</w:t>
            </w:r>
          </w:p>
          <w:p w14:paraId="45E08765" w14:textId="77777777" w:rsidR="004764F7" w:rsidRPr="004D109A" w:rsidRDefault="004764F7" w:rsidP="005111EF">
            <w:r w:rsidRPr="004D109A">
              <w:t>0x080A = Datenlänge</w:t>
            </w:r>
            <w:r>
              <w:t xml:space="preserve"> (Vorspann des Kommandos)</w:t>
            </w:r>
          </w:p>
          <w:p w14:paraId="51B70582" w14:textId="77777777" w:rsidR="004764F7" w:rsidRDefault="004764F7" w:rsidP="005111EF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755B2191" w14:textId="15017375" w:rsidR="004764F7" w:rsidRPr="00916434" w:rsidRDefault="004764F7" w:rsidP="005111EF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50</w:t>
            </w:r>
            <w:r>
              <w:t xml:space="preserve"> = Startadresse MSBs</w:t>
            </w:r>
          </w:p>
        </w:tc>
      </w:tr>
      <w:tr w:rsidR="004764F7" w:rsidRPr="0001213F" w14:paraId="37E13561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8AE2BEF" w14:textId="77777777" w:rsidR="004764F7" w:rsidRPr="00916434" w:rsidRDefault="004764F7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3CD83582" w14:textId="77777777" w:rsidR="004764F7" w:rsidRDefault="004764F7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D899338" w14:textId="77777777" w:rsidR="004764F7" w:rsidRPr="00916434" w:rsidRDefault="004764F7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1E1A0C3" w14:textId="77777777" w:rsidR="004764F7" w:rsidRPr="00916434" w:rsidRDefault="004764F7" w:rsidP="005111EF">
            <w:r w:rsidRPr="00916434">
              <w:t>Flow Control</w:t>
            </w:r>
          </w:p>
        </w:tc>
      </w:tr>
      <w:tr w:rsidR="004764F7" w:rsidRPr="0001213F" w14:paraId="260E24C1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5C98A3A" w14:textId="77777777" w:rsidR="004764F7" w:rsidRPr="00916434" w:rsidRDefault="004764F7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2FC8B18E" w14:textId="77777777" w:rsidR="004764F7" w:rsidRDefault="004764F7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150704C" w14:textId="4C509056" w:rsidR="004764F7" w:rsidRPr="006D3B8B" w:rsidRDefault="004764F7" w:rsidP="005111EF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08 00</w:t>
            </w:r>
            <w:r>
              <w:t xml:space="preserve"> 41 F6 FE 71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5F0FA09" w14:textId="77777777" w:rsidR="004764F7" w:rsidRDefault="004764F7" w:rsidP="005111EF">
            <w:r>
              <w:t xml:space="preserve">0x2 = </w:t>
            </w:r>
            <w:r w:rsidRPr="00916434">
              <w:t>Consecutive Frame mit Inhalt</w:t>
            </w:r>
          </w:p>
          <w:p w14:paraId="48B510B9" w14:textId="77777777" w:rsidR="004764F7" w:rsidRDefault="004764F7" w:rsidP="005111EF">
            <w:r>
              <w:t>0x1 = Erste Folgenachricht</w:t>
            </w:r>
          </w:p>
          <w:p w14:paraId="654F60CC" w14:textId="77777777" w:rsidR="004764F7" w:rsidRDefault="004764F7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314158EA" w14:textId="77777777" w:rsidR="004764F7" w:rsidRDefault="004764F7" w:rsidP="005111EF">
            <w:r>
              <w:t>0x</w:t>
            </w:r>
            <w:r w:rsidRPr="00B87A50">
              <w:rPr>
                <w:highlight w:val="green"/>
              </w:rPr>
              <w:t>08 0</w:t>
            </w:r>
            <w:r>
              <w:rPr>
                <w:highlight w:val="green"/>
              </w:rPr>
              <w:t>0</w:t>
            </w:r>
            <w:r>
              <w:t xml:space="preserve"> = Datenlänge</w:t>
            </w:r>
          </w:p>
          <w:p w14:paraId="32FCC494" w14:textId="28130206" w:rsidR="004764F7" w:rsidRPr="00916434" w:rsidRDefault="004764F7" w:rsidP="005111EF">
            <w:r>
              <w:t>0x41 F6 FE 71 = Nutzlast Firmware</w:t>
            </w:r>
          </w:p>
        </w:tc>
      </w:tr>
      <w:tr w:rsidR="004764F7" w:rsidRPr="0001213F" w14:paraId="28D3410A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7A4C26E" w14:textId="77777777" w:rsidR="004764F7" w:rsidRPr="00916434" w:rsidRDefault="004764F7" w:rsidP="005111EF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56C39FEB" w14:textId="77777777" w:rsidR="004764F7" w:rsidRDefault="004764F7" w:rsidP="005111EF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29DAEFC9" w14:textId="77777777" w:rsidR="004764F7" w:rsidRDefault="004764F7" w:rsidP="005111EF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F2DBDB2" w14:textId="77777777" w:rsidR="004764F7" w:rsidRDefault="004764F7" w:rsidP="005111EF">
            <w:r>
              <w:t>Weitere Telegramme mit jeweils 7 Byte Firmware-Bytes</w:t>
            </w:r>
          </w:p>
        </w:tc>
      </w:tr>
    </w:tbl>
    <w:p w14:paraId="4B72DB46" w14:textId="77777777" w:rsidR="004764F7" w:rsidRDefault="004764F7" w:rsidP="004764F7"/>
    <w:p w14:paraId="75E63354" w14:textId="77777777" w:rsidR="00A9799E" w:rsidRDefault="00A9799E" w:rsidP="004764F7"/>
    <w:p w14:paraId="1052E094" w14:textId="77777777" w:rsidR="004764F7" w:rsidRDefault="004764F7" w:rsidP="004764F7"/>
    <w:p w14:paraId="2745D90B" w14:textId="594691C4" w:rsidR="00C277E5" w:rsidRDefault="00C277E5" w:rsidP="004764F7">
      <w:r>
        <w:t>Und das letzte Datenpaket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C277E5" w:rsidRPr="00E364DF" w14:paraId="57626E91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160B2C7" w14:textId="77777777" w:rsidR="00C277E5" w:rsidRDefault="00C277E5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75B72401" w14:textId="77777777" w:rsidR="00C277E5" w:rsidRPr="00E364DF" w:rsidRDefault="00C277E5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DED1E8C" w14:textId="77777777" w:rsidR="00C277E5" w:rsidRPr="00E364DF" w:rsidRDefault="00C277E5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5CB99A54" w14:textId="77777777" w:rsidR="00C277E5" w:rsidRPr="00E364DF" w:rsidRDefault="00C277E5" w:rsidP="005111EF">
            <w:pPr>
              <w:pStyle w:val="Tabelle"/>
            </w:pPr>
            <w:r>
              <w:t>Funktion</w:t>
            </w:r>
          </w:p>
        </w:tc>
      </w:tr>
      <w:tr w:rsidR="00C277E5" w:rsidRPr="00916434" w14:paraId="098C4499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63899A6" w14:textId="77777777" w:rsidR="00C277E5" w:rsidRPr="00916434" w:rsidRDefault="00C277E5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746B6180" w14:textId="77777777" w:rsidR="00C277E5" w:rsidRPr="00916434" w:rsidRDefault="00C277E5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688506D" w14:textId="77777777" w:rsidR="00C277E5" w:rsidRPr="00916434" w:rsidRDefault="00C277E5" w:rsidP="005111EF">
            <w:r>
              <w:t>05 00 05 02 41 B8 00 20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6825936" w14:textId="77777777" w:rsidR="00C277E5" w:rsidRDefault="00C277E5" w:rsidP="005111EF">
            <w:r>
              <w:t>Bestätigung</w:t>
            </w:r>
          </w:p>
          <w:p w14:paraId="11A550E0" w14:textId="77777777" w:rsidR="00C277E5" w:rsidRDefault="00C277E5" w:rsidP="005111EF">
            <w:r>
              <w:t>0x0 = Single Frame Telegramm</w:t>
            </w:r>
          </w:p>
          <w:p w14:paraId="0E1C5634" w14:textId="77777777" w:rsidR="00C277E5" w:rsidRDefault="00C277E5" w:rsidP="005111EF">
            <w:r>
              <w:t>0x5 = Es folgen 5 Bytes (Bestandteil des ISO-TP)</w:t>
            </w:r>
          </w:p>
          <w:p w14:paraId="7023BE89" w14:textId="77777777" w:rsidR="00C277E5" w:rsidRDefault="00C277E5" w:rsidP="005111EF">
            <w:r>
              <w:t>0x00 05 = Datenlänge incl. der Länge selbst</w:t>
            </w:r>
          </w:p>
          <w:p w14:paraId="26519012" w14:textId="5AA2A468" w:rsidR="00C277E5" w:rsidRDefault="00C277E5" w:rsidP="005111EF">
            <w:r>
              <w:t xml:space="preserve">0x02 = </w:t>
            </w:r>
            <w:r w:rsidR="00E736D7">
              <w:t>gespiegeltes Kommando</w:t>
            </w:r>
          </w:p>
          <w:p w14:paraId="2210D796" w14:textId="77777777" w:rsidR="00C277E5" w:rsidRDefault="00C277E5" w:rsidP="005111EF">
            <w:r>
              <w:t>0x41 = Status „A“ = OK, bei Fehler wäre hier „F“</w:t>
            </w:r>
          </w:p>
          <w:p w14:paraId="7B2B4F2F" w14:textId="77777777" w:rsidR="00C277E5" w:rsidRDefault="00C277E5" w:rsidP="005111EF">
            <w:r>
              <w:t>0xB8 = CRC</w:t>
            </w:r>
          </w:p>
          <w:p w14:paraId="4789B908" w14:textId="77777777" w:rsidR="00C277E5" w:rsidRPr="00916434" w:rsidRDefault="00C277E5" w:rsidP="005111EF">
            <w:r>
              <w:t>0x00 20 = Füllbytes</w:t>
            </w:r>
          </w:p>
        </w:tc>
      </w:tr>
      <w:tr w:rsidR="00C277E5" w:rsidRPr="0001213F" w14:paraId="1AB93101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5304924" w14:textId="77777777" w:rsidR="00C277E5" w:rsidRPr="00916434" w:rsidRDefault="00C277E5" w:rsidP="005111EF">
            <w:r w:rsidRPr="00916434">
              <w:t>2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0872E6B0" w14:textId="77777777" w:rsidR="00C277E5" w:rsidRPr="00916434" w:rsidRDefault="00C277E5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3B08A409" w14:textId="696DAB2B" w:rsidR="00C277E5" w:rsidRPr="00916434" w:rsidRDefault="00C277E5" w:rsidP="005111EF">
            <w:r>
              <w:t>1</w:t>
            </w:r>
            <w:r>
              <w:t>4</w:t>
            </w:r>
            <w:r>
              <w:t xml:space="preserve"> </w:t>
            </w:r>
            <w:r>
              <w:t>62</w:t>
            </w:r>
            <w:r>
              <w:t xml:space="preserve"> 0</w:t>
            </w:r>
            <w:r>
              <w:t>4 62</w:t>
            </w:r>
            <w:r>
              <w:t xml:space="preserve"> 02 </w:t>
            </w:r>
            <w:r w:rsidRPr="008358B4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5</w:t>
            </w:r>
            <w:r>
              <w:rPr>
                <w:highlight w:val="yellow"/>
              </w:rPr>
              <w:t>8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5589CCA7" w14:textId="77777777" w:rsidR="00C277E5" w:rsidRDefault="00C277E5" w:rsidP="005111EF">
            <w:r>
              <w:t>0x1 = First Frame Telegramm</w:t>
            </w:r>
          </w:p>
          <w:p w14:paraId="227D0547" w14:textId="305E1C1F" w:rsidR="00C277E5" w:rsidRPr="004D109A" w:rsidRDefault="00C277E5" w:rsidP="005111EF">
            <w:r w:rsidRPr="004D109A">
              <w:t>0x</w:t>
            </w:r>
            <w:r>
              <w:t>462</w:t>
            </w:r>
            <w:r w:rsidRPr="004D109A">
              <w:t xml:space="preserve"> = Es folgen </w:t>
            </w:r>
            <w:r>
              <w:t>1122</w:t>
            </w:r>
            <w:r w:rsidRPr="004D109A">
              <w:t xml:space="preserve"> Bytes</w:t>
            </w:r>
            <w:r>
              <w:t xml:space="preserve"> (Bestandteil des ISO-TP)</w:t>
            </w:r>
          </w:p>
          <w:p w14:paraId="314029C5" w14:textId="0C340CFF" w:rsidR="00C277E5" w:rsidRPr="004D109A" w:rsidRDefault="00C277E5" w:rsidP="005111EF">
            <w:r w:rsidRPr="004D109A">
              <w:t>0x0</w:t>
            </w:r>
            <w:r>
              <w:t>462</w:t>
            </w:r>
            <w:r w:rsidRPr="004D109A">
              <w:t xml:space="preserve"> = Datenlänge</w:t>
            </w:r>
            <w:r>
              <w:t xml:space="preserve"> (Vorspann des Kommandos)</w:t>
            </w:r>
          </w:p>
          <w:p w14:paraId="058F2E28" w14:textId="77777777" w:rsidR="00C277E5" w:rsidRDefault="00C277E5" w:rsidP="005111EF">
            <w:r w:rsidRPr="004D109A">
              <w:t>0x</w:t>
            </w:r>
            <w:r>
              <w:t>02</w:t>
            </w:r>
            <w:r w:rsidRPr="004D109A">
              <w:t xml:space="preserve"> = Kommando Firmware schreiben</w:t>
            </w:r>
          </w:p>
          <w:p w14:paraId="60EA61DC" w14:textId="48DADEE7" w:rsidR="00C277E5" w:rsidRPr="00916434" w:rsidRDefault="00C277E5" w:rsidP="005111EF">
            <w:r>
              <w:t>0x</w:t>
            </w:r>
            <w:r w:rsidRPr="00B87A50">
              <w:rPr>
                <w:highlight w:val="yellow"/>
              </w:rPr>
              <w:t xml:space="preserve">00 00 </w:t>
            </w:r>
            <w:r>
              <w:rPr>
                <w:highlight w:val="yellow"/>
              </w:rPr>
              <w:t>4</w:t>
            </w:r>
            <w:r>
              <w:rPr>
                <w:highlight w:val="yellow"/>
              </w:rPr>
              <w:t>0</w:t>
            </w:r>
            <w:r>
              <w:t xml:space="preserve"> = Startadresse MSBs</w:t>
            </w:r>
          </w:p>
        </w:tc>
      </w:tr>
      <w:tr w:rsidR="00C277E5" w:rsidRPr="0001213F" w14:paraId="4B9D43C6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D99C569" w14:textId="77777777" w:rsidR="00C277E5" w:rsidRPr="00916434" w:rsidRDefault="00C277E5" w:rsidP="005111EF">
            <w:r>
              <w:t>3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F372304" w14:textId="77777777" w:rsidR="00C277E5" w:rsidRDefault="00C277E5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21470A13" w14:textId="77777777" w:rsidR="00C277E5" w:rsidRPr="00916434" w:rsidRDefault="00C277E5" w:rsidP="005111EF">
            <w:r w:rsidRPr="006D3B8B">
              <w:t>30 00 0F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D5A4887" w14:textId="77777777" w:rsidR="00C277E5" w:rsidRPr="00916434" w:rsidRDefault="00C277E5" w:rsidP="005111EF">
            <w:r w:rsidRPr="00916434">
              <w:t>Flow Control</w:t>
            </w:r>
          </w:p>
        </w:tc>
      </w:tr>
      <w:tr w:rsidR="00C277E5" w:rsidRPr="0001213F" w14:paraId="6D537AEB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B3DEFE0" w14:textId="77777777" w:rsidR="00C277E5" w:rsidRPr="00916434" w:rsidRDefault="00C277E5" w:rsidP="005111EF">
            <w:r>
              <w:t>4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42284243" w14:textId="77777777" w:rsidR="00C277E5" w:rsidRDefault="00C277E5" w:rsidP="005111EF">
            <w:r>
              <w:t>1BD65036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1D82CEBF" w14:textId="382C876C" w:rsidR="00C277E5" w:rsidRPr="006D3B8B" w:rsidRDefault="00C277E5" w:rsidP="005111EF">
            <w:r>
              <w:t xml:space="preserve">21 </w:t>
            </w:r>
            <w:r w:rsidRPr="008358B4">
              <w:rPr>
                <w:highlight w:val="yellow"/>
              </w:rPr>
              <w:t>00</w:t>
            </w:r>
            <w:r>
              <w:t xml:space="preserve"> </w:t>
            </w:r>
            <w:r w:rsidRPr="008358B4">
              <w:rPr>
                <w:highlight w:val="green"/>
              </w:rPr>
              <w:t>0</w:t>
            </w:r>
            <w:r>
              <w:rPr>
                <w:highlight w:val="green"/>
              </w:rPr>
              <w:t>4</w:t>
            </w:r>
            <w:r w:rsidRPr="008358B4"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t>58</w:t>
            </w:r>
            <w:r>
              <w:t xml:space="preserve"> 1A 12 0A 02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E423706" w14:textId="77777777" w:rsidR="00C277E5" w:rsidRDefault="00C277E5" w:rsidP="005111EF">
            <w:r>
              <w:t xml:space="preserve">0x2 = </w:t>
            </w:r>
            <w:r w:rsidRPr="00916434">
              <w:t>Consecutive Frame mit Inhalt</w:t>
            </w:r>
          </w:p>
          <w:p w14:paraId="0D45BF85" w14:textId="77777777" w:rsidR="00C277E5" w:rsidRDefault="00C277E5" w:rsidP="005111EF">
            <w:r>
              <w:t>0x1 = Erste Folgenachricht</w:t>
            </w:r>
          </w:p>
          <w:p w14:paraId="47D0F8BB" w14:textId="77777777" w:rsidR="00C277E5" w:rsidRDefault="00C277E5" w:rsidP="005111EF">
            <w:r>
              <w:t>0x</w:t>
            </w:r>
            <w:r w:rsidRPr="00B87A50">
              <w:rPr>
                <w:highlight w:val="yellow"/>
              </w:rPr>
              <w:t>00</w:t>
            </w:r>
            <w:r>
              <w:t xml:space="preserve"> = Startadresse LSB</w:t>
            </w:r>
          </w:p>
          <w:p w14:paraId="36E2E63E" w14:textId="64AC9C55" w:rsidR="00C277E5" w:rsidRDefault="00C277E5" w:rsidP="005111EF">
            <w:r>
              <w:t>0x</w:t>
            </w:r>
            <w:r w:rsidRPr="00B87A50">
              <w:rPr>
                <w:highlight w:val="green"/>
              </w:rPr>
              <w:t>0</w:t>
            </w:r>
            <w:r>
              <w:rPr>
                <w:highlight w:val="green"/>
              </w:rPr>
              <w:t>4 58</w:t>
            </w:r>
            <w:r>
              <w:t xml:space="preserve"> = Datenlänge</w:t>
            </w:r>
          </w:p>
          <w:p w14:paraId="39A796DD" w14:textId="7947EAA2" w:rsidR="00C277E5" w:rsidRPr="00916434" w:rsidRDefault="00C277E5" w:rsidP="005111EF">
            <w:r>
              <w:t>0x1A 12 0A 02 = Nutzlast Firmware</w:t>
            </w:r>
          </w:p>
        </w:tc>
      </w:tr>
      <w:tr w:rsidR="00C277E5" w:rsidRPr="0001213F" w14:paraId="68492B0C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69F7305" w14:textId="77777777" w:rsidR="00C277E5" w:rsidRPr="00916434" w:rsidRDefault="00C277E5" w:rsidP="005111EF">
            <w:r>
              <w:t>…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E0C6527" w14:textId="77777777" w:rsidR="00C277E5" w:rsidRDefault="00C277E5" w:rsidP="005111EF"/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5C9156F1" w14:textId="77777777" w:rsidR="00C277E5" w:rsidRDefault="00C277E5" w:rsidP="005111EF"/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4EC14A38" w14:textId="77777777" w:rsidR="00C277E5" w:rsidRDefault="00C277E5" w:rsidP="005111EF">
            <w:r>
              <w:t>Weitere Telegramme mit jeweils 7 Byte Firmware-Bytes</w:t>
            </w:r>
          </w:p>
        </w:tc>
      </w:tr>
    </w:tbl>
    <w:p w14:paraId="4120FE36" w14:textId="77777777" w:rsidR="00C277E5" w:rsidRDefault="00C277E5" w:rsidP="004764F7"/>
    <w:p w14:paraId="64503845" w14:textId="77777777" w:rsidR="00A9799E" w:rsidRDefault="00A9799E" w:rsidP="004764F7"/>
    <w:p w14:paraId="7AD34905" w14:textId="77777777" w:rsidR="00A9799E" w:rsidRDefault="00A9799E" w:rsidP="004764F7"/>
    <w:p w14:paraId="4D549E60" w14:textId="77777777" w:rsidR="00C277E5" w:rsidRDefault="00C277E5" w:rsidP="004764F7"/>
    <w:p w14:paraId="07F91B62" w14:textId="4A433F7F" w:rsidR="00A9799E" w:rsidRDefault="00A9799E" w:rsidP="004764F7">
      <w:r>
        <w:lastRenderedPageBreak/>
        <w:t>Und die Abschlussquittung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236"/>
        <w:gridCol w:w="2383"/>
        <w:gridCol w:w="5878"/>
      </w:tblGrid>
      <w:tr w:rsidR="00A9799E" w:rsidRPr="00E364DF" w14:paraId="2F5F0849" w14:textId="77777777" w:rsidTr="005111EF"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4E52CE4" w14:textId="77777777" w:rsidR="00A9799E" w:rsidRDefault="00A9799E" w:rsidP="005111EF">
            <w:pPr>
              <w:pStyle w:val="Tabelle"/>
            </w:pPr>
            <w:r>
              <w:t>#</w:t>
            </w:r>
          </w:p>
        </w:tc>
        <w:tc>
          <w:tcPr>
            <w:tcW w:w="1236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66F7E983" w14:textId="77777777" w:rsidR="00A9799E" w:rsidRPr="00E364DF" w:rsidRDefault="00A9799E" w:rsidP="005111EF">
            <w:pPr>
              <w:pStyle w:val="Tabelle"/>
            </w:pPr>
            <w:r>
              <w:t>Adresse</w:t>
            </w:r>
          </w:p>
        </w:tc>
        <w:tc>
          <w:tcPr>
            <w:tcW w:w="2383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4FC639C1" w14:textId="77777777" w:rsidR="00A9799E" w:rsidRPr="00E364DF" w:rsidRDefault="00A9799E" w:rsidP="005111EF">
            <w:pPr>
              <w:pStyle w:val="Tabelle"/>
            </w:pPr>
            <w:r>
              <w:t>Inhalt</w:t>
            </w:r>
          </w:p>
        </w:tc>
        <w:tc>
          <w:tcPr>
            <w:tcW w:w="5878" w:type="dxa"/>
            <w:tcBorders>
              <w:top w:val="nil"/>
              <w:bottom w:val="single" w:sz="4" w:space="0" w:color="auto"/>
            </w:tcBorders>
            <w:shd w:val="clear" w:color="auto" w:fill="375898"/>
          </w:tcPr>
          <w:p w14:paraId="02A281ED" w14:textId="77777777" w:rsidR="00A9799E" w:rsidRPr="00E364DF" w:rsidRDefault="00A9799E" w:rsidP="005111EF">
            <w:pPr>
              <w:pStyle w:val="Tabelle"/>
            </w:pPr>
            <w:r>
              <w:t>Funktion</w:t>
            </w:r>
          </w:p>
        </w:tc>
      </w:tr>
      <w:tr w:rsidR="00A9799E" w:rsidRPr="00916434" w14:paraId="559BB195" w14:textId="77777777" w:rsidTr="005111EF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BCDB249" w14:textId="77777777" w:rsidR="00A9799E" w:rsidRPr="00916434" w:rsidRDefault="00A9799E" w:rsidP="005111EF">
            <w:r w:rsidRPr="00916434">
              <w:t>1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4D3D7C3A" w14:textId="77777777" w:rsidR="00A9799E" w:rsidRPr="00916434" w:rsidRDefault="00A9799E" w:rsidP="005111EF">
            <w:r>
              <w:t>1BC1B2CA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</w:tcPr>
          <w:p w14:paraId="4AD39184" w14:textId="77777777" w:rsidR="00A9799E" w:rsidRPr="00916434" w:rsidRDefault="00A9799E" w:rsidP="005111EF">
            <w:r>
              <w:t>05 00 05 02 41 B8 00 20</w:t>
            </w:r>
          </w:p>
        </w:tc>
        <w:tc>
          <w:tcPr>
            <w:tcW w:w="5878" w:type="dxa"/>
            <w:tcBorders>
              <w:top w:val="single" w:sz="4" w:space="0" w:color="auto"/>
              <w:bottom w:val="single" w:sz="4" w:space="0" w:color="auto"/>
            </w:tcBorders>
          </w:tcPr>
          <w:p w14:paraId="318243A1" w14:textId="77777777" w:rsidR="00A9799E" w:rsidRDefault="00A9799E" w:rsidP="005111EF">
            <w:r>
              <w:t>Bestätigung</w:t>
            </w:r>
          </w:p>
          <w:p w14:paraId="6D6946AF" w14:textId="77777777" w:rsidR="00A9799E" w:rsidRDefault="00A9799E" w:rsidP="005111EF">
            <w:r>
              <w:t>0x0 = Single Frame Telegramm</w:t>
            </w:r>
          </w:p>
          <w:p w14:paraId="7AC9A78C" w14:textId="77777777" w:rsidR="00A9799E" w:rsidRDefault="00A9799E" w:rsidP="005111EF">
            <w:r>
              <w:t>0x5 = Es folgen 5 Bytes (Bestandteil des ISO-TP)</w:t>
            </w:r>
          </w:p>
          <w:p w14:paraId="252DAF5B" w14:textId="77777777" w:rsidR="00A9799E" w:rsidRDefault="00A9799E" w:rsidP="005111EF">
            <w:r>
              <w:t>0x00 05 = Datenlänge incl. der Länge selbst</w:t>
            </w:r>
          </w:p>
          <w:p w14:paraId="64ACF585" w14:textId="4F953BF8" w:rsidR="00A9799E" w:rsidRDefault="00A9799E" w:rsidP="005111EF">
            <w:r>
              <w:t xml:space="preserve">0x02 = </w:t>
            </w:r>
            <w:r w:rsidR="00E736D7">
              <w:t>gespiegeltes Kommando</w:t>
            </w:r>
          </w:p>
          <w:p w14:paraId="5A53E9BF" w14:textId="77777777" w:rsidR="00A9799E" w:rsidRDefault="00A9799E" w:rsidP="005111EF">
            <w:r>
              <w:t>0x41 = Status „A“ = OK, bei Fehler wäre hier „F“</w:t>
            </w:r>
          </w:p>
          <w:p w14:paraId="603B3CF2" w14:textId="77777777" w:rsidR="00A9799E" w:rsidRDefault="00A9799E" w:rsidP="005111EF">
            <w:r>
              <w:t>0xB8 = CRC</w:t>
            </w:r>
          </w:p>
          <w:p w14:paraId="5B9DF3B8" w14:textId="77777777" w:rsidR="00A9799E" w:rsidRPr="00916434" w:rsidRDefault="00A9799E" w:rsidP="005111EF">
            <w:r>
              <w:t>0x00 20 = Füllbytes</w:t>
            </w:r>
          </w:p>
        </w:tc>
      </w:tr>
    </w:tbl>
    <w:p w14:paraId="61495E0C" w14:textId="77777777" w:rsidR="00A9799E" w:rsidRDefault="00A9799E" w:rsidP="004764F7"/>
    <w:p w14:paraId="7491841B" w14:textId="77777777" w:rsidR="00393E70" w:rsidRDefault="00393E70" w:rsidP="004764F7"/>
    <w:p w14:paraId="18A5C6AA" w14:textId="7F2DAB9A" w:rsidR="00393E70" w:rsidRDefault="001C1820" w:rsidP="004764F7">
      <w:r>
        <w:t>Zum Abschluss jetzt die Applikation Starten und die neue Firmware ist in Funktion.</w:t>
      </w:r>
    </w:p>
    <w:p w14:paraId="7DF94BD7" w14:textId="77777777" w:rsidR="001C1820" w:rsidRDefault="001C1820" w:rsidP="004764F7"/>
    <w:p w14:paraId="5F27E57C" w14:textId="71583278" w:rsidR="00393E70" w:rsidRDefault="00393E70" w:rsidP="00393E70">
      <w:pPr>
        <w:pStyle w:val="berschrift1"/>
      </w:pPr>
      <w:bookmarkStart w:id="5" w:name="_Toc71624712"/>
      <w:bookmarkStart w:id="6" w:name="_Toc128490095"/>
      <w:bookmarkStart w:id="7" w:name="_Toc238823405"/>
      <w:r>
        <w:lastRenderedPageBreak/>
        <w:t>CRC</w:t>
      </w:r>
      <w:r>
        <w:t>-Berechnung</w:t>
      </w:r>
      <w:bookmarkEnd w:id="5"/>
      <w:bookmarkEnd w:id="6"/>
      <w:bookmarkEnd w:id="7"/>
    </w:p>
    <w:p w14:paraId="2745C2A3" w14:textId="6102730D" w:rsidR="00393E70" w:rsidRDefault="00393E70" w:rsidP="00393E70">
      <w:r w:rsidRPr="00393E70">
        <w:t>Der CRC wird berechnet, indem die ganzen Bytes von der Länge bis zum Ende der Daten addiert werden, anschließend eine bitweise ODER-Verknüpfung durchgeführt und danach eins addiert wird.</w:t>
      </w:r>
    </w:p>
    <w:p w14:paraId="1104BCD6" w14:textId="77777777" w:rsidR="00393E70" w:rsidRDefault="00393E70" w:rsidP="00393E70"/>
    <w:p w14:paraId="3A48A615" w14:textId="77777777" w:rsidR="00393E70" w:rsidRPr="00DC2767" w:rsidRDefault="00393E70" w:rsidP="00393E70">
      <w:pPr>
        <w:pStyle w:val="Code"/>
      </w:pPr>
      <w:r w:rsidRPr="00DC2767">
        <w:t>uint16_t sum = 0;</w:t>
      </w:r>
    </w:p>
    <w:p w14:paraId="10183651" w14:textId="77777777" w:rsidR="00393E70" w:rsidRPr="00DC2767" w:rsidRDefault="00393E70" w:rsidP="00393E70">
      <w:pPr>
        <w:pStyle w:val="Code"/>
      </w:pPr>
      <w:r w:rsidRPr="00DC2767">
        <w:rPr>
          <w:color w:val="0000FF"/>
        </w:rPr>
        <w:t xml:space="preserve">for </w:t>
      </w:r>
      <w:r w:rsidRPr="00DC2767">
        <w:t>(uint8_t byte : data)</w:t>
      </w:r>
    </w:p>
    <w:p w14:paraId="0BE88E3B" w14:textId="77777777" w:rsidR="00393E70" w:rsidRDefault="00393E70" w:rsidP="00393E70">
      <w:pPr>
        <w:pStyle w:val="Code"/>
        <w:rPr>
          <w:lang w:val="de-DE"/>
        </w:rPr>
      </w:pPr>
      <w:r>
        <w:rPr>
          <w:lang w:val="de-DE"/>
        </w:rPr>
        <w:t>{</w:t>
      </w:r>
    </w:p>
    <w:p w14:paraId="73A527E0" w14:textId="77777777" w:rsidR="00393E70" w:rsidRDefault="00393E70" w:rsidP="00393E70">
      <w:pPr>
        <w:pStyle w:val="Code"/>
        <w:rPr>
          <w:lang w:val="de-DE"/>
        </w:rPr>
      </w:pPr>
      <w:r>
        <w:rPr>
          <w:lang w:val="de-DE"/>
        </w:rPr>
        <w:t xml:space="preserve">     sum += byte;</w:t>
      </w:r>
    </w:p>
    <w:p w14:paraId="21F7B04B" w14:textId="77777777" w:rsidR="00393E70" w:rsidRDefault="00393E70" w:rsidP="00393E70">
      <w:pPr>
        <w:pStyle w:val="Code"/>
        <w:rPr>
          <w:lang w:val="de-DE"/>
        </w:rPr>
      </w:pPr>
      <w:r>
        <w:rPr>
          <w:lang w:val="de-DE"/>
        </w:rPr>
        <w:t>}</w:t>
      </w:r>
    </w:p>
    <w:p w14:paraId="3632E0B9" w14:textId="77777777" w:rsidR="00393E70" w:rsidRDefault="00393E70" w:rsidP="00393E70">
      <w:pPr>
        <w:pStyle w:val="Code"/>
      </w:pPr>
      <w:r>
        <w:rPr>
          <w:color w:val="0000FF"/>
          <w:lang w:val="de-DE"/>
        </w:rPr>
        <w:t xml:space="preserve">return </w:t>
      </w:r>
      <w:r>
        <w:rPr>
          <w:lang w:val="de-DE"/>
        </w:rPr>
        <w:t>((~sum) + 1);</w:t>
      </w:r>
    </w:p>
    <w:p w14:paraId="5EAD82A6" w14:textId="77777777" w:rsidR="00393E70" w:rsidRDefault="00393E70" w:rsidP="004764F7"/>
    <w:p w14:paraId="2E3CA1F6" w14:textId="2A247351" w:rsidR="00393E70" w:rsidRPr="00393E70" w:rsidRDefault="00393E70" w:rsidP="004764F7">
      <w:r w:rsidRPr="00393E70">
        <w:t>Auf dieser Seite wird dieser Wert als „</w:t>
      </w:r>
      <w:r w:rsidRPr="00393E70">
        <w:t>CheckSum8 2s Complement</w:t>
      </w:r>
      <w:r w:rsidRPr="00393E70">
        <w:t>“ bezeichnet:</w:t>
      </w:r>
    </w:p>
    <w:p w14:paraId="1A0F1BA0" w14:textId="41B6CFEF" w:rsidR="00393E70" w:rsidRDefault="00393E70" w:rsidP="004764F7">
      <w:hyperlink r:id="rId12" w:history="1">
        <w:r w:rsidRPr="000C1858">
          <w:rPr>
            <w:rStyle w:val="Hyperlink"/>
          </w:rPr>
          <w:t>https://www.scadacore.com/tools/programming-calculators/online-checksum-calculator/</w:t>
        </w:r>
      </w:hyperlink>
    </w:p>
    <w:p w14:paraId="33F2769D" w14:textId="77777777" w:rsidR="00393E70" w:rsidRDefault="00393E70" w:rsidP="004764F7"/>
    <w:p w14:paraId="30643BB5" w14:textId="298A6A86" w:rsidR="00E736D7" w:rsidRDefault="00E736D7" w:rsidP="004764F7">
      <w:hyperlink r:id="rId13" w:history="1">
        <w:r w:rsidRPr="000C1858">
          <w:rPr>
            <w:rStyle w:val="Hyperlink"/>
          </w:rPr>
          <w:t>http://programmingknowledge.org/converters/checksum_converter.html</w:t>
        </w:r>
      </w:hyperlink>
    </w:p>
    <w:p w14:paraId="6A80A3D6" w14:textId="77777777" w:rsidR="00E736D7" w:rsidRPr="00393E70" w:rsidRDefault="00E736D7" w:rsidP="004764F7"/>
    <w:sectPr w:rsidR="00E736D7" w:rsidRPr="00393E70" w:rsidSect="0002709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1907" w:h="16840" w:code="9"/>
      <w:pgMar w:top="1531" w:right="1134" w:bottom="1077" w:left="85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C2F9" w14:textId="77777777" w:rsidR="00727AA2" w:rsidRDefault="00727AA2">
      <w:r>
        <w:separator/>
      </w:r>
    </w:p>
    <w:p w14:paraId="566D9DB4" w14:textId="77777777" w:rsidR="00727AA2" w:rsidRDefault="00727AA2"/>
    <w:p w14:paraId="4647D4A9" w14:textId="77777777" w:rsidR="00727AA2" w:rsidRDefault="00727AA2"/>
  </w:endnote>
  <w:endnote w:type="continuationSeparator" w:id="0">
    <w:p w14:paraId="07153F3F" w14:textId="77777777" w:rsidR="00727AA2" w:rsidRDefault="00727AA2">
      <w:r>
        <w:continuationSeparator/>
      </w:r>
    </w:p>
    <w:p w14:paraId="5527FC46" w14:textId="77777777" w:rsidR="00727AA2" w:rsidRDefault="00727AA2"/>
    <w:p w14:paraId="7A05DF98" w14:textId="77777777" w:rsidR="00727AA2" w:rsidRDefault="00727AA2"/>
  </w:endnote>
  <w:endnote w:type="continuationNotice" w:id="1">
    <w:p w14:paraId="4B3EAA7B" w14:textId="77777777" w:rsidR="00727AA2" w:rsidRDefault="00727AA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rostile LT Bold">
    <w:altName w:val="Agency F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46F7" w14:textId="2BF14922" w:rsidR="00C64778" w:rsidRPr="00843732" w:rsidRDefault="001C1820" w:rsidP="00427476">
    <w:pPr>
      <w:pStyle w:val="Fuzeile"/>
    </w:pPr>
    <w:r>
      <w:t>Seite</w:t>
    </w:r>
    <w:r w:rsidR="00C64778" w:rsidRPr="00843732">
      <w:t xml:space="preserve"> </w:t>
    </w:r>
    <w:r w:rsidR="00C64778" w:rsidRPr="00843732">
      <w:fldChar w:fldCharType="begin"/>
    </w:r>
    <w:r w:rsidR="00C64778" w:rsidRPr="00843732">
      <w:instrText xml:space="preserve"> PAGE </w:instrText>
    </w:r>
    <w:r w:rsidR="00C64778" w:rsidRPr="00843732">
      <w:fldChar w:fldCharType="separate"/>
    </w:r>
    <w:r w:rsidR="00C64778">
      <w:rPr>
        <w:noProof/>
      </w:rPr>
      <w:t>4</w:t>
    </w:r>
    <w:r w:rsidR="00C64778" w:rsidRPr="00843732">
      <w:fldChar w:fldCharType="end"/>
    </w:r>
    <w:r w:rsidR="00C64778" w:rsidRPr="00843732">
      <w:t xml:space="preserve"> </w:t>
    </w:r>
    <w:r>
      <w:t>von</w:t>
    </w:r>
    <w:r w:rsidR="001825B8">
      <w:t xml:space="preserve"> </w:t>
    </w:r>
    <w:r w:rsidR="00C64778">
      <w:rPr>
        <w:noProof/>
      </w:rPr>
      <w:fldChar w:fldCharType="begin"/>
    </w:r>
    <w:r w:rsidR="00C64778">
      <w:rPr>
        <w:noProof/>
      </w:rPr>
      <w:instrText xml:space="preserve"> NUMPAGES   \* MERGEFORMAT </w:instrText>
    </w:r>
    <w:r w:rsidR="00C64778">
      <w:rPr>
        <w:noProof/>
      </w:rPr>
      <w:fldChar w:fldCharType="separate"/>
    </w:r>
    <w:r w:rsidR="00C64778">
      <w:rPr>
        <w:noProof/>
      </w:rPr>
      <w:t>59</w:t>
    </w:r>
    <w:r w:rsidR="00C64778">
      <w:rPr>
        <w:noProof/>
      </w:rPr>
      <w:fldChar w:fldCharType="end"/>
    </w:r>
    <w:r w:rsidR="00C64778">
      <w:rPr>
        <w:noProof/>
      </w:rPr>
      <w:tab/>
    </w:r>
    <w:r w:rsidR="00C64778">
      <w:rPr>
        <w:noProof/>
      </w:rPr>
      <w:tab/>
    </w:r>
    <w:r w:rsidR="00C64778">
      <w:t>RFID</w:t>
    </w:r>
    <w:r>
      <w:t>-Geräte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A0F4" w14:textId="32D8737B" w:rsidR="00C64778" w:rsidRPr="00427476" w:rsidRDefault="001825B8" w:rsidP="00427476">
    <w:pPr>
      <w:pStyle w:val="Fuzeile"/>
    </w:pPr>
    <w:r>
      <w:t>R</w:t>
    </w:r>
    <w:r w:rsidR="00C64778">
      <w:t>FID</w:t>
    </w:r>
    <w:r w:rsidR="001C1820">
      <w:t>-Geräte</w:t>
    </w:r>
    <w:r w:rsidR="00C64778" w:rsidRPr="00427476">
      <w:tab/>
    </w:r>
    <w:r w:rsidR="00C64778" w:rsidRPr="00427476">
      <w:tab/>
    </w:r>
    <w:r w:rsidR="001C1820">
      <w:t>Seite</w:t>
    </w:r>
    <w:r w:rsidR="00C64778" w:rsidRPr="00427476">
      <w:t xml:space="preserve"> </w:t>
    </w:r>
    <w:r w:rsidR="00C64778" w:rsidRPr="00427476">
      <w:fldChar w:fldCharType="begin"/>
    </w:r>
    <w:r w:rsidR="00C64778" w:rsidRPr="00427476">
      <w:instrText xml:space="preserve"> PAGE </w:instrText>
    </w:r>
    <w:r w:rsidR="00C64778" w:rsidRPr="00427476">
      <w:fldChar w:fldCharType="separate"/>
    </w:r>
    <w:r w:rsidR="00C64778">
      <w:rPr>
        <w:noProof/>
      </w:rPr>
      <w:t>3</w:t>
    </w:r>
    <w:r w:rsidR="00C64778" w:rsidRPr="00427476">
      <w:fldChar w:fldCharType="end"/>
    </w:r>
    <w:r w:rsidR="00C64778" w:rsidRPr="00427476">
      <w:t xml:space="preserve"> </w:t>
    </w:r>
    <w:r w:rsidR="001C1820">
      <w:t>von</w:t>
    </w:r>
    <w:r w:rsidR="00C64778" w:rsidRPr="00427476">
      <w:t xml:space="preserve"> </w:t>
    </w:r>
    <w:r w:rsidR="00C64778">
      <w:rPr>
        <w:noProof/>
      </w:rPr>
      <w:fldChar w:fldCharType="begin"/>
    </w:r>
    <w:r w:rsidR="00C64778">
      <w:rPr>
        <w:noProof/>
      </w:rPr>
      <w:instrText xml:space="preserve"> NUMPAGES   \* MERGEFORMAT </w:instrText>
    </w:r>
    <w:r w:rsidR="00C64778">
      <w:rPr>
        <w:noProof/>
      </w:rPr>
      <w:fldChar w:fldCharType="separate"/>
    </w:r>
    <w:r w:rsidR="00C64778">
      <w:rPr>
        <w:noProof/>
      </w:rPr>
      <w:t>59</w:t>
    </w:r>
    <w:r w:rsidR="00C6477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AAA6" w14:textId="77777777" w:rsidR="00727AA2" w:rsidRDefault="00727AA2">
      <w:r>
        <w:separator/>
      </w:r>
    </w:p>
    <w:p w14:paraId="79BE9CF6" w14:textId="77777777" w:rsidR="00727AA2" w:rsidRDefault="00727AA2"/>
    <w:p w14:paraId="20987079" w14:textId="77777777" w:rsidR="00727AA2" w:rsidRDefault="00727AA2"/>
  </w:footnote>
  <w:footnote w:type="continuationSeparator" w:id="0">
    <w:p w14:paraId="3AF2C923" w14:textId="77777777" w:rsidR="00727AA2" w:rsidRDefault="00727AA2">
      <w:r>
        <w:continuationSeparator/>
      </w:r>
    </w:p>
    <w:p w14:paraId="0F1B0787" w14:textId="77777777" w:rsidR="00727AA2" w:rsidRDefault="00727AA2"/>
    <w:p w14:paraId="1AFC8848" w14:textId="77777777" w:rsidR="00727AA2" w:rsidRDefault="00727AA2"/>
  </w:footnote>
  <w:footnote w:type="continuationNotice" w:id="1">
    <w:p w14:paraId="0B31A3C4" w14:textId="77777777" w:rsidR="00727AA2" w:rsidRDefault="00727AA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BC33" w14:textId="689E26A9" w:rsidR="00C64778" w:rsidRPr="00267855" w:rsidRDefault="00C64778" w:rsidP="00267855">
    <w:pPr>
      <w:pStyle w:val="Kopfzeile"/>
    </w:pPr>
    <w:r>
      <w:rPr>
        <w:noProof/>
      </w:rPr>
      <w:fldChar w:fldCharType="begin"/>
    </w:r>
    <w:r>
      <w:rPr>
        <w:noProof/>
      </w:rPr>
      <w:instrText xml:space="preserve"> STYLEREF  "Überschrift 1"  \* MERGEFORMAT </w:instrText>
    </w:r>
    <w:r>
      <w:rPr>
        <w:noProof/>
      </w:rPr>
      <w:fldChar w:fldCharType="separate"/>
    </w:r>
    <w:r w:rsidR="00243019">
      <w:rPr>
        <w:noProof/>
      </w:rPr>
      <w:t>Übersicht</w:t>
    </w:r>
    <w:r>
      <w:rPr>
        <w:noProof/>
      </w:rPr>
      <w:fldChar w:fldCharType="end"/>
    </w:r>
    <w:r w:rsidRPr="00267855"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2295" w14:textId="65F27AE7" w:rsidR="00C64778" w:rsidRPr="00810F9D" w:rsidRDefault="001C1820" w:rsidP="008E0770">
    <w:pPr>
      <w:pStyle w:val="Kopfzeile"/>
    </w:pPr>
    <w:r>
      <w:t>CAN-Geräte</w:t>
    </w:r>
    <w:r w:rsidR="00C64778" w:rsidRPr="00810F9D">
      <w:tab/>
    </w:r>
    <w:r w:rsidR="00C64778" w:rsidRPr="00810F9D">
      <w:tab/>
    </w:r>
    <w:r w:rsidR="00C64778">
      <w:fldChar w:fldCharType="begin"/>
    </w:r>
    <w:r w:rsidR="00C64778" w:rsidRPr="00810F9D">
      <w:instrText xml:space="preserve"> STYLEREF  "Überschrift 1"  \* MERGEFORMAT </w:instrText>
    </w:r>
    <w:r w:rsidR="00C64778">
      <w:fldChar w:fldCharType="separate"/>
    </w:r>
    <w:r w:rsidR="00243019">
      <w:rPr>
        <w:noProof/>
      </w:rPr>
      <w:t>Übersicht</w:t>
    </w:r>
    <w:r w:rsidR="00C64778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E20B" w14:textId="77777777" w:rsidR="00C64778" w:rsidRDefault="00C64778" w:rsidP="00D77335">
    <w:pPr>
      <w:pStyle w:val="Titelseite"/>
    </w:pPr>
  </w:p>
  <w:p w14:paraId="55A2A8BF" w14:textId="77777777" w:rsidR="00C64778" w:rsidRDefault="00C64778" w:rsidP="00D77335">
    <w:pPr>
      <w:pStyle w:val="Titelseite"/>
    </w:pPr>
  </w:p>
  <w:p w14:paraId="5C307EAD" w14:textId="77777777" w:rsidR="00C64778" w:rsidRDefault="00C64778" w:rsidP="00D77335">
    <w:pPr>
      <w:pStyle w:val="Titelseite"/>
    </w:pPr>
    <w:r>
      <w:rPr>
        <w:noProof/>
      </w:rPr>
      <w:drawing>
        <wp:inline distT="0" distB="0" distL="0" distR="0" wp14:anchorId="52C06AD7" wp14:editId="3ACF8AA7">
          <wp:extent cx="2872870" cy="720000"/>
          <wp:effectExtent l="0" t="0" r="3810" b="4445"/>
          <wp:docPr id="1126" name="Grafik 1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TRONIC_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7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5E06B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3888C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EA21A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C12291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96BCF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62590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025EB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5C7C5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60476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5800D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B2F43D0"/>
    <w:multiLevelType w:val="hybridMultilevel"/>
    <w:tmpl w:val="872291EA"/>
    <w:name w:val="Outline"/>
    <w:lvl w:ilvl="0" w:tplc="3D565C18">
      <w:start w:val="1"/>
      <w:numFmt w:val="bullet"/>
      <w:lvlText w:val="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color w:val="000080"/>
        <w:sz w:val="12"/>
        <w:szCs w:val="12"/>
      </w:rPr>
    </w:lvl>
    <w:lvl w:ilvl="1" w:tplc="9F146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02A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26D3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A84B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52C7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96CB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C4E0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FAC7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0B6A24"/>
    <w:multiLevelType w:val="hybridMultilevel"/>
    <w:tmpl w:val="CBC874C2"/>
    <w:lvl w:ilvl="0" w:tplc="0710458E">
      <w:start w:val="2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6670D7"/>
    <w:multiLevelType w:val="multilevel"/>
    <w:tmpl w:val="16A8A23A"/>
    <w:name w:val="WW8Num4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A413256"/>
    <w:multiLevelType w:val="hybridMultilevel"/>
    <w:tmpl w:val="9E2ECA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434CE"/>
    <w:multiLevelType w:val="hybridMultilevel"/>
    <w:tmpl w:val="F578A6B6"/>
    <w:lvl w:ilvl="0" w:tplc="E736AF76">
      <w:start w:val="250"/>
      <w:numFmt w:val="bullet"/>
      <w:lvlText w:val="—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5F3348"/>
    <w:multiLevelType w:val="singleLevel"/>
    <w:tmpl w:val="5664A2EE"/>
    <w:lvl w:ilvl="0">
      <w:start w:val="1"/>
      <w:numFmt w:val="decimal"/>
      <w:pStyle w:val="Aufzhlung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35715B9F"/>
    <w:multiLevelType w:val="singleLevel"/>
    <w:tmpl w:val="51A6AF04"/>
    <w:name w:val="WW8Num422"/>
    <w:lvl w:ilvl="0">
      <w:start w:val="1"/>
      <w:numFmt w:val="bullet"/>
      <w:pStyle w:val="TabelleAuflistung"/>
      <w:lvlText w:val="•"/>
      <w:lvlJc w:val="left"/>
      <w:pPr>
        <w:tabs>
          <w:tab w:val="num" w:pos="360"/>
        </w:tabs>
        <w:ind w:left="360" w:hanging="360"/>
      </w:pPr>
      <w:rPr>
        <w:rFonts w:ascii="CG Omega" w:hAnsi="Trebuchet MS" w:hint="default"/>
      </w:rPr>
    </w:lvl>
  </w:abstractNum>
  <w:abstractNum w:abstractNumId="18" w15:restartNumberingAfterBreak="0">
    <w:nsid w:val="46BA5EF5"/>
    <w:multiLevelType w:val="singleLevel"/>
    <w:tmpl w:val="46BA5EF5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53B3BB72"/>
    <w:multiLevelType w:val="singleLevel"/>
    <w:tmpl w:val="53B3BB72"/>
    <w:lvl w:ilvl="0">
      <w:start w:val="1"/>
      <w:numFmt w:val="decimal"/>
      <w:suff w:val="nothing"/>
      <w:lvlText w:val="%1."/>
      <w:lvlJc w:val="left"/>
    </w:lvl>
  </w:abstractNum>
  <w:abstractNum w:abstractNumId="20" w15:restartNumberingAfterBreak="0">
    <w:nsid w:val="5A016CC5"/>
    <w:multiLevelType w:val="singleLevel"/>
    <w:tmpl w:val="5A016CC5"/>
    <w:lvl w:ilvl="0">
      <w:start w:val="5"/>
      <w:numFmt w:val="decimal"/>
      <w:suff w:val="space"/>
      <w:lvlText w:val="%1."/>
      <w:lvlJc w:val="left"/>
    </w:lvl>
  </w:abstractNum>
  <w:abstractNum w:abstractNumId="21" w15:restartNumberingAfterBreak="0">
    <w:nsid w:val="66F17F06"/>
    <w:multiLevelType w:val="multilevel"/>
    <w:tmpl w:val="64EC08CC"/>
    <w:name w:val="WW8Num422223"/>
    <w:lvl w:ilvl="0">
      <w:start w:val="1"/>
      <w:numFmt w:val="decimal"/>
      <w:isLgl/>
      <w:suff w:val="space"/>
      <w:lvlText w:val="%1"/>
      <w:lvlJc w:val="left"/>
      <w:pPr>
        <w:ind w:left="0" w:firstLine="0"/>
      </w:p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9A66567"/>
    <w:multiLevelType w:val="hybridMultilevel"/>
    <w:tmpl w:val="F8986B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4A0F52"/>
    <w:multiLevelType w:val="singleLevel"/>
    <w:tmpl w:val="2FECF804"/>
    <w:lvl w:ilvl="0">
      <w:start w:val="1"/>
      <w:numFmt w:val="bullet"/>
      <w:pStyle w:val="Auflistung"/>
      <w:lvlText w:val="·"/>
      <w:lvlJc w:val="left"/>
      <w:pPr>
        <w:tabs>
          <w:tab w:val="num" w:pos="879"/>
        </w:tabs>
        <w:ind w:left="879" w:hanging="454"/>
      </w:pPr>
      <w:rPr>
        <w:rFonts w:ascii="Symbol" w:hAnsi="Symbol" w:hint="default"/>
      </w:rPr>
    </w:lvl>
  </w:abstractNum>
  <w:abstractNum w:abstractNumId="24" w15:restartNumberingAfterBreak="0">
    <w:nsid w:val="772172EC"/>
    <w:multiLevelType w:val="hybridMultilevel"/>
    <w:tmpl w:val="3214A202"/>
    <w:lvl w:ilvl="0" w:tplc="D8B05D42">
      <w:start w:val="13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527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5929468">
    <w:abstractNumId w:val="9"/>
  </w:num>
  <w:num w:numId="3" w16cid:durableId="1071152931">
    <w:abstractNumId w:val="8"/>
    <w:lvlOverride w:ilvl="0">
      <w:startOverride w:val="1"/>
    </w:lvlOverride>
  </w:num>
  <w:num w:numId="4" w16cid:durableId="151261788">
    <w:abstractNumId w:val="7"/>
  </w:num>
  <w:num w:numId="5" w16cid:durableId="1057169058">
    <w:abstractNumId w:val="6"/>
  </w:num>
  <w:num w:numId="6" w16cid:durableId="876237978">
    <w:abstractNumId w:val="5"/>
  </w:num>
  <w:num w:numId="7" w16cid:durableId="1128284556">
    <w:abstractNumId w:val="4"/>
  </w:num>
  <w:num w:numId="8" w16cid:durableId="266931098">
    <w:abstractNumId w:val="3"/>
    <w:lvlOverride w:ilvl="0">
      <w:startOverride w:val="1"/>
    </w:lvlOverride>
  </w:num>
  <w:num w:numId="9" w16cid:durableId="430859999">
    <w:abstractNumId w:val="2"/>
    <w:lvlOverride w:ilvl="0">
      <w:startOverride w:val="1"/>
    </w:lvlOverride>
  </w:num>
  <w:num w:numId="10" w16cid:durableId="830371208">
    <w:abstractNumId w:val="1"/>
    <w:lvlOverride w:ilvl="0">
      <w:startOverride w:val="1"/>
    </w:lvlOverride>
  </w:num>
  <w:num w:numId="11" w16cid:durableId="587615663">
    <w:abstractNumId w:val="0"/>
    <w:lvlOverride w:ilvl="0">
      <w:startOverride w:val="1"/>
    </w:lvlOverride>
  </w:num>
  <w:num w:numId="12" w16cid:durableId="30541776">
    <w:abstractNumId w:val="23"/>
  </w:num>
  <w:num w:numId="13" w16cid:durableId="459347342">
    <w:abstractNumId w:val="17"/>
  </w:num>
  <w:num w:numId="14" w16cid:durableId="1982222776">
    <w:abstractNumId w:val="16"/>
    <w:lvlOverride w:ilvl="0">
      <w:startOverride w:val="1"/>
    </w:lvlOverride>
  </w:num>
  <w:num w:numId="15" w16cid:durableId="542863891">
    <w:abstractNumId w:val="19"/>
  </w:num>
  <w:num w:numId="16" w16cid:durableId="1518428156">
    <w:abstractNumId w:val="22"/>
  </w:num>
  <w:num w:numId="17" w16cid:durableId="412509607">
    <w:abstractNumId w:val="14"/>
  </w:num>
  <w:num w:numId="18" w16cid:durableId="668102649">
    <w:abstractNumId w:val="20"/>
  </w:num>
  <w:num w:numId="19" w16cid:durableId="5281819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339736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36084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84695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58361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272105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32916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91298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815992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740380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41331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6778029">
    <w:abstractNumId w:val="18"/>
  </w:num>
  <w:num w:numId="31" w16cid:durableId="9563281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127863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051737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558486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238475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455978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499674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426377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118380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012871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2173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45834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27689718">
    <w:abstractNumId w:val="24"/>
  </w:num>
  <w:num w:numId="44" w16cid:durableId="84303237">
    <w:abstractNumId w:val="12"/>
  </w:num>
  <w:num w:numId="45" w16cid:durableId="1958439241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b3d9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959"/>
    <w:rsid w:val="00000664"/>
    <w:rsid w:val="00000C04"/>
    <w:rsid w:val="00000F12"/>
    <w:rsid w:val="00004FE7"/>
    <w:rsid w:val="000050E6"/>
    <w:rsid w:val="000067CC"/>
    <w:rsid w:val="00007987"/>
    <w:rsid w:val="0001081F"/>
    <w:rsid w:val="0001213F"/>
    <w:rsid w:val="00012DE5"/>
    <w:rsid w:val="00012EC0"/>
    <w:rsid w:val="00013F0C"/>
    <w:rsid w:val="00020CBC"/>
    <w:rsid w:val="00021080"/>
    <w:rsid w:val="000212E1"/>
    <w:rsid w:val="00022FD5"/>
    <w:rsid w:val="00023554"/>
    <w:rsid w:val="00025B20"/>
    <w:rsid w:val="0002709E"/>
    <w:rsid w:val="000303CC"/>
    <w:rsid w:val="00031BFF"/>
    <w:rsid w:val="0003322B"/>
    <w:rsid w:val="00033D64"/>
    <w:rsid w:val="0003461A"/>
    <w:rsid w:val="0003476B"/>
    <w:rsid w:val="00034AAC"/>
    <w:rsid w:val="00041260"/>
    <w:rsid w:val="00045B92"/>
    <w:rsid w:val="00045FD7"/>
    <w:rsid w:val="000472C6"/>
    <w:rsid w:val="000500EE"/>
    <w:rsid w:val="0005021D"/>
    <w:rsid w:val="00050AB3"/>
    <w:rsid w:val="00051572"/>
    <w:rsid w:val="00052B8F"/>
    <w:rsid w:val="0005407A"/>
    <w:rsid w:val="00055224"/>
    <w:rsid w:val="00062C1B"/>
    <w:rsid w:val="00062EFA"/>
    <w:rsid w:val="000659E9"/>
    <w:rsid w:val="00070BBF"/>
    <w:rsid w:val="00071084"/>
    <w:rsid w:val="0007114D"/>
    <w:rsid w:val="00072416"/>
    <w:rsid w:val="00073374"/>
    <w:rsid w:val="00073788"/>
    <w:rsid w:val="00074C98"/>
    <w:rsid w:val="000756C9"/>
    <w:rsid w:val="00075F9B"/>
    <w:rsid w:val="00076180"/>
    <w:rsid w:val="00080BE6"/>
    <w:rsid w:val="00085D0D"/>
    <w:rsid w:val="000861F9"/>
    <w:rsid w:val="00086D5F"/>
    <w:rsid w:val="00092B41"/>
    <w:rsid w:val="00094102"/>
    <w:rsid w:val="00097084"/>
    <w:rsid w:val="0009763B"/>
    <w:rsid w:val="000976C9"/>
    <w:rsid w:val="000A086E"/>
    <w:rsid w:val="000A1973"/>
    <w:rsid w:val="000A3782"/>
    <w:rsid w:val="000A4119"/>
    <w:rsid w:val="000A4491"/>
    <w:rsid w:val="000A5B6D"/>
    <w:rsid w:val="000A6AB5"/>
    <w:rsid w:val="000B0F02"/>
    <w:rsid w:val="000B1BE4"/>
    <w:rsid w:val="000B2808"/>
    <w:rsid w:val="000B41B2"/>
    <w:rsid w:val="000B47B5"/>
    <w:rsid w:val="000B483B"/>
    <w:rsid w:val="000B7F53"/>
    <w:rsid w:val="000C0817"/>
    <w:rsid w:val="000C0B4A"/>
    <w:rsid w:val="000C12DD"/>
    <w:rsid w:val="000C1A6F"/>
    <w:rsid w:val="000C5ECA"/>
    <w:rsid w:val="000D28CF"/>
    <w:rsid w:val="000D3F1D"/>
    <w:rsid w:val="000D47F7"/>
    <w:rsid w:val="000D5413"/>
    <w:rsid w:val="000D5C99"/>
    <w:rsid w:val="000D665F"/>
    <w:rsid w:val="000D7907"/>
    <w:rsid w:val="000D7CAA"/>
    <w:rsid w:val="000E02D9"/>
    <w:rsid w:val="000E0AE4"/>
    <w:rsid w:val="000E2357"/>
    <w:rsid w:val="000E2B31"/>
    <w:rsid w:val="000E445D"/>
    <w:rsid w:val="000E4DB7"/>
    <w:rsid w:val="000E5657"/>
    <w:rsid w:val="000E5B5E"/>
    <w:rsid w:val="000E666D"/>
    <w:rsid w:val="000E6A6A"/>
    <w:rsid w:val="000E73F2"/>
    <w:rsid w:val="000E7E45"/>
    <w:rsid w:val="000F058C"/>
    <w:rsid w:val="000F243F"/>
    <w:rsid w:val="000F3231"/>
    <w:rsid w:val="000F3591"/>
    <w:rsid w:val="000F4521"/>
    <w:rsid w:val="000F578B"/>
    <w:rsid w:val="000F6197"/>
    <w:rsid w:val="000F7102"/>
    <w:rsid w:val="0010129B"/>
    <w:rsid w:val="001015BD"/>
    <w:rsid w:val="00102656"/>
    <w:rsid w:val="00102A47"/>
    <w:rsid w:val="0010334D"/>
    <w:rsid w:val="00103443"/>
    <w:rsid w:val="00106BC0"/>
    <w:rsid w:val="00106CAC"/>
    <w:rsid w:val="00107764"/>
    <w:rsid w:val="001077F7"/>
    <w:rsid w:val="00107E43"/>
    <w:rsid w:val="00110E8A"/>
    <w:rsid w:val="001138C5"/>
    <w:rsid w:val="00115436"/>
    <w:rsid w:val="00125F84"/>
    <w:rsid w:val="001269E7"/>
    <w:rsid w:val="00127A47"/>
    <w:rsid w:val="00132D9F"/>
    <w:rsid w:val="00133486"/>
    <w:rsid w:val="001335F7"/>
    <w:rsid w:val="001358CC"/>
    <w:rsid w:val="00136EA3"/>
    <w:rsid w:val="00137ABB"/>
    <w:rsid w:val="00143CC5"/>
    <w:rsid w:val="001459B6"/>
    <w:rsid w:val="00146528"/>
    <w:rsid w:val="001469B7"/>
    <w:rsid w:val="001509D0"/>
    <w:rsid w:val="00152888"/>
    <w:rsid w:val="001528AB"/>
    <w:rsid w:val="00153A34"/>
    <w:rsid w:val="00157B1B"/>
    <w:rsid w:val="00165048"/>
    <w:rsid w:val="00165A25"/>
    <w:rsid w:val="00165DD6"/>
    <w:rsid w:val="00166763"/>
    <w:rsid w:val="001717F2"/>
    <w:rsid w:val="0017495A"/>
    <w:rsid w:val="00175176"/>
    <w:rsid w:val="00175663"/>
    <w:rsid w:val="00175901"/>
    <w:rsid w:val="0017635F"/>
    <w:rsid w:val="00177D99"/>
    <w:rsid w:val="00182216"/>
    <w:rsid w:val="001825B8"/>
    <w:rsid w:val="00182AF3"/>
    <w:rsid w:val="001839F0"/>
    <w:rsid w:val="00184DC1"/>
    <w:rsid w:val="0018506C"/>
    <w:rsid w:val="00185240"/>
    <w:rsid w:val="00186F1F"/>
    <w:rsid w:val="00187C5F"/>
    <w:rsid w:val="00190067"/>
    <w:rsid w:val="001905D9"/>
    <w:rsid w:val="00191F98"/>
    <w:rsid w:val="00193E5A"/>
    <w:rsid w:val="00194469"/>
    <w:rsid w:val="0019663D"/>
    <w:rsid w:val="001A0321"/>
    <w:rsid w:val="001A2AE0"/>
    <w:rsid w:val="001A3E45"/>
    <w:rsid w:val="001A6836"/>
    <w:rsid w:val="001B0C16"/>
    <w:rsid w:val="001B325D"/>
    <w:rsid w:val="001B3B97"/>
    <w:rsid w:val="001B3C71"/>
    <w:rsid w:val="001B4259"/>
    <w:rsid w:val="001B53D0"/>
    <w:rsid w:val="001B58BA"/>
    <w:rsid w:val="001C159E"/>
    <w:rsid w:val="001C1703"/>
    <w:rsid w:val="001C1820"/>
    <w:rsid w:val="001C18E4"/>
    <w:rsid w:val="001C2947"/>
    <w:rsid w:val="001C3F53"/>
    <w:rsid w:val="001C445B"/>
    <w:rsid w:val="001C7627"/>
    <w:rsid w:val="001C7BE3"/>
    <w:rsid w:val="001D04D9"/>
    <w:rsid w:val="001D04EE"/>
    <w:rsid w:val="001D34E0"/>
    <w:rsid w:val="001D36DF"/>
    <w:rsid w:val="001D631C"/>
    <w:rsid w:val="001D6821"/>
    <w:rsid w:val="001D7497"/>
    <w:rsid w:val="001E191E"/>
    <w:rsid w:val="001E5C27"/>
    <w:rsid w:val="001E6B36"/>
    <w:rsid w:val="001F05E1"/>
    <w:rsid w:val="001F2760"/>
    <w:rsid w:val="001F3251"/>
    <w:rsid w:val="001F7740"/>
    <w:rsid w:val="001F7AA1"/>
    <w:rsid w:val="00205008"/>
    <w:rsid w:val="002057E6"/>
    <w:rsid w:val="00205C75"/>
    <w:rsid w:val="00205F0A"/>
    <w:rsid w:val="002062E5"/>
    <w:rsid w:val="00207051"/>
    <w:rsid w:val="002073D5"/>
    <w:rsid w:val="00211A2E"/>
    <w:rsid w:val="00212D8A"/>
    <w:rsid w:val="0021718C"/>
    <w:rsid w:val="00217ADF"/>
    <w:rsid w:val="00220DFE"/>
    <w:rsid w:val="00221892"/>
    <w:rsid w:val="00230B2A"/>
    <w:rsid w:val="0023279F"/>
    <w:rsid w:val="00236555"/>
    <w:rsid w:val="0024075F"/>
    <w:rsid w:val="00240FF6"/>
    <w:rsid w:val="0024250D"/>
    <w:rsid w:val="00243019"/>
    <w:rsid w:val="002447DB"/>
    <w:rsid w:val="00246BA7"/>
    <w:rsid w:val="00247428"/>
    <w:rsid w:val="00252CB9"/>
    <w:rsid w:val="00254B37"/>
    <w:rsid w:val="00261F49"/>
    <w:rsid w:val="002638C2"/>
    <w:rsid w:val="00263EF4"/>
    <w:rsid w:val="00264225"/>
    <w:rsid w:val="00265AD6"/>
    <w:rsid w:val="00265D83"/>
    <w:rsid w:val="002667AA"/>
    <w:rsid w:val="00267855"/>
    <w:rsid w:val="00267938"/>
    <w:rsid w:val="002704C5"/>
    <w:rsid w:val="00270770"/>
    <w:rsid w:val="002715F1"/>
    <w:rsid w:val="00275873"/>
    <w:rsid w:val="00280918"/>
    <w:rsid w:val="00281165"/>
    <w:rsid w:val="002817AE"/>
    <w:rsid w:val="00285215"/>
    <w:rsid w:val="00285571"/>
    <w:rsid w:val="00285663"/>
    <w:rsid w:val="00286568"/>
    <w:rsid w:val="00286FE9"/>
    <w:rsid w:val="00290DBE"/>
    <w:rsid w:val="0029273C"/>
    <w:rsid w:val="00292D0D"/>
    <w:rsid w:val="00294D98"/>
    <w:rsid w:val="00296CE4"/>
    <w:rsid w:val="00296E89"/>
    <w:rsid w:val="00296F93"/>
    <w:rsid w:val="002970BB"/>
    <w:rsid w:val="002A036E"/>
    <w:rsid w:val="002A0AB5"/>
    <w:rsid w:val="002A37B7"/>
    <w:rsid w:val="002A4E19"/>
    <w:rsid w:val="002A51F2"/>
    <w:rsid w:val="002A53E5"/>
    <w:rsid w:val="002A6A98"/>
    <w:rsid w:val="002A7EFF"/>
    <w:rsid w:val="002B01A8"/>
    <w:rsid w:val="002B0463"/>
    <w:rsid w:val="002B2813"/>
    <w:rsid w:val="002B29BE"/>
    <w:rsid w:val="002B49C7"/>
    <w:rsid w:val="002B5ECB"/>
    <w:rsid w:val="002B62AC"/>
    <w:rsid w:val="002B6F78"/>
    <w:rsid w:val="002B7D63"/>
    <w:rsid w:val="002C18E9"/>
    <w:rsid w:val="002C3969"/>
    <w:rsid w:val="002D27B5"/>
    <w:rsid w:val="002D5B4A"/>
    <w:rsid w:val="002D66F9"/>
    <w:rsid w:val="002D6C63"/>
    <w:rsid w:val="002D709A"/>
    <w:rsid w:val="002D7243"/>
    <w:rsid w:val="002E1AF0"/>
    <w:rsid w:val="002E3823"/>
    <w:rsid w:val="002E3FB0"/>
    <w:rsid w:val="002E7542"/>
    <w:rsid w:val="002E76C5"/>
    <w:rsid w:val="002E79A0"/>
    <w:rsid w:val="002F2288"/>
    <w:rsid w:val="002F43DB"/>
    <w:rsid w:val="002F7671"/>
    <w:rsid w:val="002F78F1"/>
    <w:rsid w:val="00300740"/>
    <w:rsid w:val="00305BD0"/>
    <w:rsid w:val="00310058"/>
    <w:rsid w:val="00310764"/>
    <w:rsid w:val="0031083A"/>
    <w:rsid w:val="00311D2B"/>
    <w:rsid w:val="00313A5D"/>
    <w:rsid w:val="00314B8D"/>
    <w:rsid w:val="0031586D"/>
    <w:rsid w:val="00315EC6"/>
    <w:rsid w:val="00315FD4"/>
    <w:rsid w:val="003172A6"/>
    <w:rsid w:val="00320D2D"/>
    <w:rsid w:val="003221CC"/>
    <w:rsid w:val="00322C05"/>
    <w:rsid w:val="00325470"/>
    <w:rsid w:val="00326AE7"/>
    <w:rsid w:val="003303A8"/>
    <w:rsid w:val="0033109E"/>
    <w:rsid w:val="00331953"/>
    <w:rsid w:val="003333FA"/>
    <w:rsid w:val="003351FC"/>
    <w:rsid w:val="003402A9"/>
    <w:rsid w:val="00341251"/>
    <w:rsid w:val="00341E58"/>
    <w:rsid w:val="00350823"/>
    <w:rsid w:val="00350D92"/>
    <w:rsid w:val="00353C41"/>
    <w:rsid w:val="00357454"/>
    <w:rsid w:val="003638CF"/>
    <w:rsid w:val="00367091"/>
    <w:rsid w:val="00372B86"/>
    <w:rsid w:val="00373B6D"/>
    <w:rsid w:val="003748E7"/>
    <w:rsid w:val="00374F66"/>
    <w:rsid w:val="003760F9"/>
    <w:rsid w:val="00376E80"/>
    <w:rsid w:val="00377027"/>
    <w:rsid w:val="0038124A"/>
    <w:rsid w:val="00383D87"/>
    <w:rsid w:val="00384E81"/>
    <w:rsid w:val="003851AE"/>
    <w:rsid w:val="00387D15"/>
    <w:rsid w:val="0039189E"/>
    <w:rsid w:val="00392EBA"/>
    <w:rsid w:val="00393E70"/>
    <w:rsid w:val="00394B81"/>
    <w:rsid w:val="00396FE4"/>
    <w:rsid w:val="003A05BB"/>
    <w:rsid w:val="003A1D66"/>
    <w:rsid w:val="003A21C2"/>
    <w:rsid w:val="003A2740"/>
    <w:rsid w:val="003B1420"/>
    <w:rsid w:val="003B1A0A"/>
    <w:rsid w:val="003B3132"/>
    <w:rsid w:val="003B6D26"/>
    <w:rsid w:val="003B72F5"/>
    <w:rsid w:val="003B7CEA"/>
    <w:rsid w:val="003C44CB"/>
    <w:rsid w:val="003C64CA"/>
    <w:rsid w:val="003D0334"/>
    <w:rsid w:val="003D141E"/>
    <w:rsid w:val="003D20FD"/>
    <w:rsid w:val="003D3C28"/>
    <w:rsid w:val="003D506C"/>
    <w:rsid w:val="003D60BF"/>
    <w:rsid w:val="003D6890"/>
    <w:rsid w:val="003D6AA4"/>
    <w:rsid w:val="003E0201"/>
    <w:rsid w:val="003E052D"/>
    <w:rsid w:val="003E12C1"/>
    <w:rsid w:val="003E1B8A"/>
    <w:rsid w:val="003E1E62"/>
    <w:rsid w:val="003E3A3A"/>
    <w:rsid w:val="003E62E2"/>
    <w:rsid w:val="003E66F0"/>
    <w:rsid w:val="003E7F6C"/>
    <w:rsid w:val="003F4C76"/>
    <w:rsid w:val="003F68DA"/>
    <w:rsid w:val="00400AF6"/>
    <w:rsid w:val="00400EFC"/>
    <w:rsid w:val="00402069"/>
    <w:rsid w:val="004029BF"/>
    <w:rsid w:val="0040559B"/>
    <w:rsid w:val="00406527"/>
    <w:rsid w:val="00407183"/>
    <w:rsid w:val="00407C81"/>
    <w:rsid w:val="004109D6"/>
    <w:rsid w:val="00412B91"/>
    <w:rsid w:val="00413494"/>
    <w:rsid w:val="00413D07"/>
    <w:rsid w:val="00414AB4"/>
    <w:rsid w:val="00414E0A"/>
    <w:rsid w:val="00415E27"/>
    <w:rsid w:val="00417848"/>
    <w:rsid w:val="00417F58"/>
    <w:rsid w:val="00420075"/>
    <w:rsid w:val="004219C3"/>
    <w:rsid w:val="00421F16"/>
    <w:rsid w:val="00422DC1"/>
    <w:rsid w:val="00422E08"/>
    <w:rsid w:val="00423060"/>
    <w:rsid w:val="00423623"/>
    <w:rsid w:val="0042425F"/>
    <w:rsid w:val="0042737B"/>
    <w:rsid w:val="00427476"/>
    <w:rsid w:val="00427AB9"/>
    <w:rsid w:val="00430A1E"/>
    <w:rsid w:val="0043292C"/>
    <w:rsid w:val="004332B3"/>
    <w:rsid w:val="00433537"/>
    <w:rsid w:val="004344B2"/>
    <w:rsid w:val="0043488A"/>
    <w:rsid w:val="00435906"/>
    <w:rsid w:val="0043673E"/>
    <w:rsid w:val="00436D12"/>
    <w:rsid w:val="00442719"/>
    <w:rsid w:val="00442F07"/>
    <w:rsid w:val="0044354E"/>
    <w:rsid w:val="00450265"/>
    <w:rsid w:val="0045077D"/>
    <w:rsid w:val="00451C05"/>
    <w:rsid w:val="00453314"/>
    <w:rsid w:val="00454F24"/>
    <w:rsid w:val="0045786B"/>
    <w:rsid w:val="0046051B"/>
    <w:rsid w:val="00461308"/>
    <w:rsid w:val="00461EA5"/>
    <w:rsid w:val="00466AC8"/>
    <w:rsid w:val="00466AFE"/>
    <w:rsid w:val="0046714D"/>
    <w:rsid w:val="0047012A"/>
    <w:rsid w:val="00475AB4"/>
    <w:rsid w:val="004764F7"/>
    <w:rsid w:val="004809BC"/>
    <w:rsid w:val="00482B56"/>
    <w:rsid w:val="00485721"/>
    <w:rsid w:val="00485E4E"/>
    <w:rsid w:val="00490504"/>
    <w:rsid w:val="00490D2B"/>
    <w:rsid w:val="00492F32"/>
    <w:rsid w:val="00494BCB"/>
    <w:rsid w:val="004960DF"/>
    <w:rsid w:val="004A11B8"/>
    <w:rsid w:val="004A1A2E"/>
    <w:rsid w:val="004A3521"/>
    <w:rsid w:val="004A70A0"/>
    <w:rsid w:val="004B14DA"/>
    <w:rsid w:val="004B39C1"/>
    <w:rsid w:val="004B420C"/>
    <w:rsid w:val="004B4D7A"/>
    <w:rsid w:val="004B6752"/>
    <w:rsid w:val="004C0F00"/>
    <w:rsid w:val="004C1083"/>
    <w:rsid w:val="004C225F"/>
    <w:rsid w:val="004C4B2C"/>
    <w:rsid w:val="004C5D6B"/>
    <w:rsid w:val="004D014A"/>
    <w:rsid w:val="004D109A"/>
    <w:rsid w:val="004D17F4"/>
    <w:rsid w:val="004D74D2"/>
    <w:rsid w:val="004E0510"/>
    <w:rsid w:val="004E09B3"/>
    <w:rsid w:val="004E3ABC"/>
    <w:rsid w:val="004E6200"/>
    <w:rsid w:val="004E6FD1"/>
    <w:rsid w:val="004F0DE8"/>
    <w:rsid w:val="004F1098"/>
    <w:rsid w:val="004F1C88"/>
    <w:rsid w:val="004F41C7"/>
    <w:rsid w:val="00503993"/>
    <w:rsid w:val="00504A89"/>
    <w:rsid w:val="005070BE"/>
    <w:rsid w:val="00507623"/>
    <w:rsid w:val="00507ED8"/>
    <w:rsid w:val="00510DE8"/>
    <w:rsid w:val="00512003"/>
    <w:rsid w:val="00514806"/>
    <w:rsid w:val="005149A4"/>
    <w:rsid w:val="00514B37"/>
    <w:rsid w:val="00514F81"/>
    <w:rsid w:val="0051510F"/>
    <w:rsid w:val="00516C22"/>
    <w:rsid w:val="0052245C"/>
    <w:rsid w:val="00523952"/>
    <w:rsid w:val="0052520E"/>
    <w:rsid w:val="00525418"/>
    <w:rsid w:val="00526C8B"/>
    <w:rsid w:val="00526E6A"/>
    <w:rsid w:val="00527774"/>
    <w:rsid w:val="00530C41"/>
    <w:rsid w:val="00531AEE"/>
    <w:rsid w:val="005322C6"/>
    <w:rsid w:val="00533E2A"/>
    <w:rsid w:val="005359C9"/>
    <w:rsid w:val="00537B60"/>
    <w:rsid w:val="0054003A"/>
    <w:rsid w:val="005417D1"/>
    <w:rsid w:val="00541ECB"/>
    <w:rsid w:val="005424DB"/>
    <w:rsid w:val="00543B49"/>
    <w:rsid w:val="00543EEA"/>
    <w:rsid w:val="005448F8"/>
    <w:rsid w:val="00545D0F"/>
    <w:rsid w:val="00547CC0"/>
    <w:rsid w:val="0055088F"/>
    <w:rsid w:val="005514CB"/>
    <w:rsid w:val="00551B5C"/>
    <w:rsid w:val="00551F13"/>
    <w:rsid w:val="0055249E"/>
    <w:rsid w:val="00554389"/>
    <w:rsid w:val="00554579"/>
    <w:rsid w:val="005556E7"/>
    <w:rsid w:val="00556CD5"/>
    <w:rsid w:val="00557F5F"/>
    <w:rsid w:val="005618E6"/>
    <w:rsid w:val="00562341"/>
    <w:rsid w:val="0056277C"/>
    <w:rsid w:val="005634E3"/>
    <w:rsid w:val="00574703"/>
    <w:rsid w:val="0057508A"/>
    <w:rsid w:val="00575091"/>
    <w:rsid w:val="00575DC4"/>
    <w:rsid w:val="00583E46"/>
    <w:rsid w:val="005840B2"/>
    <w:rsid w:val="00586F3A"/>
    <w:rsid w:val="00593E96"/>
    <w:rsid w:val="00595BAE"/>
    <w:rsid w:val="00596EF6"/>
    <w:rsid w:val="005A3513"/>
    <w:rsid w:val="005A65BC"/>
    <w:rsid w:val="005A7F91"/>
    <w:rsid w:val="005B0C47"/>
    <w:rsid w:val="005B0FD6"/>
    <w:rsid w:val="005B1066"/>
    <w:rsid w:val="005B1673"/>
    <w:rsid w:val="005B3980"/>
    <w:rsid w:val="005B472B"/>
    <w:rsid w:val="005B58A0"/>
    <w:rsid w:val="005B6559"/>
    <w:rsid w:val="005B703B"/>
    <w:rsid w:val="005C04EF"/>
    <w:rsid w:val="005C1D86"/>
    <w:rsid w:val="005C23E1"/>
    <w:rsid w:val="005C2DBD"/>
    <w:rsid w:val="005C3760"/>
    <w:rsid w:val="005C4B99"/>
    <w:rsid w:val="005C673C"/>
    <w:rsid w:val="005C6835"/>
    <w:rsid w:val="005D0B41"/>
    <w:rsid w:val="005D12EE"/>
    <w:rsid w:val="005D1609"/>
    <w:rsid w:val="005D2518"/>
    <w:rsid w:val="005D48FF"/>
    <w:rsid w:val="005D57E5"/>
    <w:rsid w:val="005D5AAD"/>
    <w:rsid w:val="005D5C8B"/>
    <w:rsid w:val="005D6BF2"/>
    <w:rsid w:val="005D79FB"/>
    <w:rsid w:val="005E0C82"/>
    <w:rsid w:val="005E1D3A"/>
    <w:rsid w:val="005E271E"/>
    <w:rsid w:val="005E28AD"/>
    <w:rsid w:val="005E31EF"/>
    <w:rsid w:val="005E3948"/>
    <w:rsid w:val="005F0031"/>
    <w:rsid w:val="005F2326"/>
    <w:rsid w:val="005F25B1"/>
    <w:rsid w:val="005F347C"/>
    <w:rsid w:val="005F38EA"/>
    <w:rsid w:val="005F4275"/>
    <w:rsid w:val="005F4B0C"/>
    <w:rsid w:val="005F6B30"/>
    <w:rsid w:val="00600D2D"/>
    <w:rsid w:val="006012E3"/>
    <w:rsid w:val="0060350D"/>
    <w:rsid w:val="006045FF"/>
    <w:rsid w:val="0060611D"/>
    <w:rsid w:val="00607447"/>
    <w:rsid w:val="00610AB7"/>
    <w:rsid w:val="006131EE"/>
    <w:rsid w:val="0061647C"/>
    <w:rsid w:val="0061744E"/>
    <w:rsid w:val="0062261E"/>
    <w:rsid w:val="006234C5"/>
    <w:rsid w:val="0062389E"/>
    <w:rsid w:val="00623959"/>
    <w:rsid w:val="00630B2D"/>
    <w:rsid w:val="006315BB"/>
    <w:rsid w:val="00633DF5"/>
    <w:rsid w:val="00636447"/>
    <w:rsid w:val="006364F0"/>
    <w:rsid w:val="00636B87"/>
    <w:rsid w:val="0064136F"/>
    <w:rsid w:val="00641447"/>
    <w:rsid w:val="0064185A"/>
    <w:rsid w:val="0064325A"/>
    <w:rsid w:val="00646973"/>
    <w:rsid w:val="006522AE"/>
    <w:rsid w:val="006548EF"/>
    <w:rsid w:val="00654A2F"/>
    <w:rsid w:val="00654D73"/>
    <w:rsid w:val="00655C89"/>
    <w:rsid w:val="00661997"/>
    <w:rsid w:val="00662CA6"/>
    <w:rsid w:val="006634D4"/>
    <w:rsid w:val="00673B0B"/>
    <w:rsid w:val="00674282"/>
    <w:rsid w:val="0067503C"/>
    <w:rsid w:val="0068430A"/>
    <w:rsid w:val="00685FE7"/>
    <w:rsid w:val="00686437"/>
    <w:rsid w:val="00687201"/>
    <w:rsid w:val="00690204"/>
    <w:rsid w:val="00690CA0"/>
    <w:rsid w:val="006916C2"/>
    <w:rsid w:val="00692253"/>
    <w:rsid w:val="00692328"/>
    <w:rsid w:val="006923E8"/>
    <w:rsid w:val="00692D2A"/>
    <w:rsid w:val="00692E1F"/>
    <w:rsid w:val="0069737C"/>
    <w:rsid w:val="006A36F8"/>
    <w:rsid w:val="006A459C"/>
    <w:rsid w:val="006A7E79"/>
    <w:rsid w:val="006B0887"/>
    <w:rsid w:val="006B19C4"/>
    <w:rsid w:val="006B1F7A"/>
    <w:rsid w:val="006B418D"/>
    <w:rsid w:val="006B4D8B"/>
    <w:rsid w:val="006B5517"/>
    <w:rsid w:val="006B652F"/>
    <w:rsid w:val="006B6897"/>
    <w:rsid w:val="006B780A"/>
    <w:rsid w:val="006C0B5D"/>
    <w:rsid w:val="006C42FF"/>
    <w:rsid w:val="006C580D"/>
    <w:rsid w:val="006C5EC3"/>
    <w:rsid w:val="006D3B8B"/>
    <w:rsid w:val="006D4918"/>
    <w:rsid w:val="006D49AA"/>
    <w:rsid w:val="006D4AD3"/>
    <w:rsid w:val="006D4C62"/>
    <w:rsid w:val="006E029C"/>
    <w:rsid w:val="006E0C70"/>
    <w:rsid w:val="006E61C7"/>
    <w:rsid w:val="006E68F6"/>
    <w:rsid w:val="006E6AD6"/>
    <w:rsid w:val="006F0CD8"/>
    <w:rsid w:val="006F1A19"/>
    <w:rsid w:val="006F370C"/>
    <w:rsid w:val="006F6C44"/>
    <w:rsid w:val="006F7CD9"/>
    <w:rsid w:val="007008FD"/>
    <w:rsid w:val="007009BB"/>
    <w:rsid w:val="007036C2"/>
    <w:rsid w:val="0070554B"/>
    <w:rsid w:val="00706FB1"/>
    <w:rsid w:val="00707628"/>
    <w:rsid w:val="0071678F"/>
    <w:rsid w:val="00717B10"/>
    <w:rsid w:val="007236E5"/>
    <w:rsid w:val="00724339"/>
    <w:rsid w:val="00724706"/>
    <w:rsid w:val="00724A22"/>
    <w:rsid w:val="00727AA2"/>
    <w:rsid w:val="007302F9"/>
    <w:rsid w:val="00735068"/>
    <w:rsid w:val="00736879"/>
    <w:rsid w:val="00736B73"/>
    <w:rsid w:val="00736E6E"/>
    <w:rsid w:val="00737C41"/>
    <w:rsid w:val="0074029F"/>
    <w:rsid w:val="0074055C"/>
    <w:rsid w:val="00740AAD"/>
    <w:rsid w:val="007423E4"/>
    <w:rsid w:val="0074352A"/>
    <w:rsid w:val="00744327"/>
    <w:rsid w:val="007470A8"/>
    <w:rsid w:val="00755210"/>
    <w:rsid w:val="00755B0D"/>
    <w:rsid w:val="007622AD"/>
    <w:rsid w:val="0076262D"/>
    <w:rsid w:val="00764774"/>
    <w:rsid w:val="0076549C"/>
    <w:rsid w:val="0076573D"/>
    <w:rsid w:val="00765DDE"/>
    <w:rsid w:val="00771F15"/>
    <w:rsid w:val="00776385"/>
    <w:rsid w:val="007778A1"/>
    <w:rsid w:val="00780FCE"/>
    <w:rsid w:val="00781BB0"/>
    <w:rsid w:val="00783AF9"/>
    <w:rsid w:val="00783B06"/>
    <w:rsid w:val="007841DA"/>
    <w:rsid w:val="00784342"/>
    <w:rsid w:val="007843CC"/>
    <w:rsid w:val="00786CD4"/>
    <w:rsid w:val="0078737E"/>
    <w:rsid w:val="00790F6F"/>
    <w:rsid w:val="00797630"/>
    <w:rsid w:val="007A00AA"/>
    <w:rsid w:val="007A0E12"/>
    <w:rsid w:val="007A1DA6"/>
    <w:rsid w:val="007A31A0"/>
    <w:rsid w:val="007A425D"/>
    <w:rsid w:val="007A46AF"/>
    <w:rsid w:val="007A4E64"/>
    <w:rsid w:val="007A59FC"/>
    <w:rsid w:val="007A5CBB"/>
    <w:rsid w:val="007A7A7D"/>
    <w:rsid w:val="007B0043"/>
    <w:rsid w:val="007B01F2"/>
    <w:rsid w:val="007B256F"/>
    <w:rsid w:val="007B336B"/>
    <w:rsid w:val="007B42D1"/>
    <w:rsid w:val="007B684A"/>
    <w:rsid w:val="007B7616"/>
    <w:rsid w:val="007B7906"/>
    <w:rsid w:val="007C2D04"/>
    <w:rsid w:val="007C75DA"/>
    <w:rsid w:val="007C78D8"/>
    <w:rsid w:val="007C7D4B"/>
    <w:rsid w:val="007D033C"/>
    <w:rsid w:val="007D08B3"/>
    <w:rsid w:val="007D0C14"/>
    <w:rsid w:val="007D0F1E"/>
    <w:rsid w:val="007D2064"/>
    <w:rsid w:val="007D395B"/>
    <w:rsid w:val="007D3D58"/>
    <w:rsid w:val="007D49A3"/>
    <w:rsid w:val="007E2D15"/>
    <w:rsid w:val="007E34D9"/>
    <w:rsid w:val="007E3F8F"/>
    <w:rsid w:val="007E4619"/>
    <w:rsid w:val="007F33A4"/>
    <w:rsid w:val="007F602F"/>
    <w:rsid w:val="007F7F9F"/>
    <w:rsid w:val="00801D14"/>
    <w:rsid w:val="00804844"/>
    <w:rsid w:val="00806E89"/>
    <w:rsid w:val="008077B6"/>
    <w:rsid w:val="00810F9D"/>
    <w:rsid w:val="00812C5A"/>
    <w:rsid w:val="008131EC"/>
    <w:rsid w:val="00815046"/>
    <w:rsid w:val="00815087"/>
    <w:rsid w:val="0081556B"/>
    <w:rsid w:val="00816607"/>
    <w:rsid w:val="00816B46"/>
    <w:rsid w:val="0082329F"/>
    <w:rsid w:val="00826E39"/>
    <w:rsid w:val="00827746"/>
    <w:rsid w:val="00831117"/>
    <w:rsid w:val="00832EE3"/>
    <w:rsid w:val="0083393F"/>
    <w:rsid w:val="008355C5"/>
    <w:rsid w:val="008358B4"/>
    <w:rsid w:val="00836EFF"/>
    <w:rsid w:val="00837950"/>
    <w:rsid w:val="00837BCA"/>
    <w:rsid w:val="00840F43"/>
    <w:rsid w:val="00841837"/>
    <w:rsid w:val="00843187"/>
    <w:rsid w:val="00843732"/>
    <w:rsid w:val="00843933"/>
    <w:rsid w:val="008448D8"/>
    <w:rsid w:val="00845818"/>
    <w:rsid w:val="00845B6D"/>
    <w:rsid w:val="00846ACE"/>
    <w:rsid w:val="008548A7"/>
    <w:rsid w:val="00854CD7"/>
    <w:rsid w:val="00855E65"/>
    <w:rsid w:val="008575F7"/>
    <w:rsid w:val="00864F42"/>
    <w:rsid w:val="00865D0A"/>
    <w:rsid w:val="008669F1"/>
    <w:rsid w:val="00870670"/>
    <w:rsid w:val="00872775"/>
    <w:rsid w:val="0087333D"/>
    <w:rsid w:val="00873821"/>
    <w:rsid w:val="00876003"/>
    <w:rsid w:val="008767DA"/>
    <w:rsid w:val="00880B12"/>
    <w:rsid w:val="0088156B"/>
    <w:rsid w:val="00883627"/>
    <w:rsid w:val="00885179"/>
    <w:rsid w:val="00885BE0"/>
    <w:rsid w:val="00887670"/>
    <w:rsid w:val="00891D30"/>
    <w:rsid w:val="008927F6"/>
    <w:rsid w:val="00892BAF"/>
    <w:rsid w:val="00893A12"/>
    <w:rsid w:val="0089420D"/>
    <w:rsid w:val="008949CF"/>
    <w:rsid w:val="00894A7C"/>
    <w:rsid w:val="00895A59"/>
    <w:rsid w:val="00896468"/>
    <w:rsid w:val="0089767F"/>
    <w:rsid w:val="008A3054"/>
    <w:rsid w:val="008A344F"/>
    <w:rsid w:val="008A5BA7"/>
    <w:rsid w:val="008A63A9"/>
    <w:rsid w:val="008A65F9"/>
    <w:rsid w:val="008A66C1"/>
    <w:rsid w:val="008B0FF4"/>
    <w:rsid w:val="008B3C3A"/>
    <w:rsid w:val="008B43F2"/>
    <w:rsid w:val="008B5240"/>
    <w:rsid w:val="008B589F"/>
    <w:rsid w:val="008C2BDF"/>
    <w:rsid w:val="008C2F89"/>
    <w:rsid w:val="008C4B7C"/>
    <w:rsid w:val="008C580C"/>
    <w:rsid w:val="008C6841"/>
    <w:rsid w:val="008C7C36"/>
    <w:rsid w:val="008D2A88"/>
    <w:rsid w:val="008D3FC0"/>
    <w:rsid w:val="008D5454"/>
    <w:rsid w:val="008D585D"/>
    <w:rsid w:val="008D5AD3"/>
    <w:rsid w:val="008E0770"/>
    <w:rsid w:val="008E1030"/>
    <w:rsid w:val="008E373C"/>
    <w:rsid w:val="008E3D28"/>
    <w:rsid w:val="008E6385"/>
    <w:rsid w:val="008F0549"/>
    <w:rsid w:val="008F0E3F"/>
    <w:rsid w:val="008F1314"/>
    <w:rsid w:val="008F2FA1"/>
    <w:rsid w:val="008F4D25"/>
    <w:rsid w:val="008F5D97"/>
    <w:rsid w:val="008F7E4B"/>
    <w:rsid w:val="00900164"/>
    <w:rsid w:val="0090222D"/>
    <w:rsid w:val="0090309A"/>
    <w:rsid w:val="00903134"/>
    <w:rsid w:val="00903934"/>
    <w:rsid w:val="00913CEB"/>
    <w:rsid w:val="00914B09"/>
    <w:rsid w:val="009159B6"/>
    <w:rsid w:val="00916434"/>
    <w:rsid w:val="00916A1B"/>
    <w:rsid w:val="00920C5D"/>
    <w:rsid w:val="00924106"/>
    <w:rsid w:val="00924C38"/>
    <w:rsid w:val="0092592A"/>
    <w:rsid w:val="00925BE5"/>
    <w:rsid w:val="00926C99"/>
    <w:rsid w:val="00926FDC"/>
    <w:rsid w:val="009274C8"/>
    <w:rsid w:val="00927568"/>
    <w:rsid w:val="00927E3D"/>
    <w:rsid w:val="009313CB"/>
    <w:rsid w:val="00933CC0"/>
    <w:rsid w:val="009345B5"/>
    <w:rsid w:val="00937434"/>
    <w:rsid w:val="009379B3"/>
    <w:rsid w:val="009410BD"/>
    <w:rsid w:val="00941399"/>
    <w:rsid w:val="00941EE3"/>
    <w:rsid w:val="00942449"/>
    <w:rsid w:val="00942CD6"/>
    <w:rsid w:val="00944F3A"/>
    <w:rsid w:val="00945052"/>
    <w:rsid w:val="00945091"/>
    <w:rsid w:val="009519D6"/>
    <w:rsid w:val="0095295F"/>
    <w:rsid w:val="00952F5D"/>
    <w:rsid w:val="00953460"/>
    <w:rsid w:val="00954511"/>
    <w:rsid w:val="00954CA6"/>
    <w:rsid w:val="009551E2"/>
    <w:rsid w:val="0096503C"/>
    <w:rsid w:val="00966B60"/>
    <w:rsid w:val="00966F89"/>
    <w:rsid w:val="0097060C"/>
    <w:rsid w:val="00970B9D"/>
    <w:rsid w:val="0097461B"/>
    <w:rsid w:val="009814F9"/>
    <w:rsid w:val="00984D52"/>
    <w:rsid w:val="00984F20"/>
    <w:rsid w:val="00987FC4"/>
    <w:rsid w:val="009901E9"/>
    <w:rsid w:val="00990F93"/>
    <w:rsid w:val="00991F40"/>
    <w:rsid w:val="0099295B"/>
    <w:rsid w:val="009944D9"/>
    <w:rsid w:val="00995205"/>
    <w:rsid w:val="00995980"/>
    <w:rsid w:val="00996D34"/>
    <w:rsid w:val="009A0174"/>
    <w:rsid w:val="009A4B25"/>
    <w:rsid w:val="009A656C"/>
    <w:rsid w:val="009A72FB"/>
    <w:rsid w:val="009B0ECA"/>
    <w:rsid w:val="009B4630"/>
    <w:rsid w:val="009B4A12"/>
    <w:rsid w:val="009B6A6B"/>
    <w:rsid w:val="009B7400"/>
    <w:rsid w:val="009B7CB6"/>
    <w:rsid w:val="009C13DD"/>
    <w:rsid w:val="009C2FE4"/>
    <w:rsid w:val="009C388B"/>
    <w:rsid w:val="009C5E9E"/>
    <w:rsid w:val="009D0FC6"/>
    <w:rsid w:val="009D28F4"/>
    <w:rsid w:val="009D2944"/>
    <w:rsid w:val="009D480A"/>
    <w:rsid w:val="009E03BB"/>
    <w:rsid w:val="009E1606"/>
    <w:rsid w:val="009E1F34"/>
    <w:rsid w:val="009E2161"/>
    <w:rsid w:val="009E2F54"/>
    <w:rsid w:val="009E7C04"/>
    <w:rsid w:val="009E7DE6"/>
    <w:rsid w:val="009F3DC8"/>
    <w:rsid w:val="009F44BD"/>
    <w:rsid w:val="009F4D56"/>
    <w:rsid w:val="009F4E59"/>
    <w:rsid w:val="009F505D"/>
    <w:rsid w:val="009F7680"/>
    <w:rsid w:val="009F7BCE"/>
    <w:rsid w:val="00A009D1"/>
    <w:rsid w:val="00A00C1F"/>
    <w:rsid w:val="00A05BE3"/>
    <w:rsid w:val="00A07229"/>
    <w:rsid w:val="00A12DEA"/>
    <w:rsid w:val="00A14257"/>
    <w:rsid w:val="00A14BF1"/>
    <w:rsid w:val="00A16772"/>
    <w:rsid w:val="00A16D8B"/>
    <w:rsid w:val="00A203DC"/>
    <w:rsid w:val="00A207C9"/>
    <w:rsid w:val="00A22FF2"/>
    <w:rsid w:val="00A233F3"/>
    <w:rsid w:val="00A2393B"/>
    <w:rsid w:val="00A24A5B"/>
    <w:rsid w:val="00A25EEC"/>
    <w:rsid w:val="00A264F0"/>
    <w:rsid w:val="00A26DE4"/>
    <w:rsid w:val="00A27CC7"/>
    <w:rsid w:val="00A31D44"/>
    <w:rsid w:val="00A334F8"/>
    <w:rsid w:val="00A33742"/>
    <w:rsid w:val="00A33DF4"/>
    <w:rsid w:val="00A33F3E"/>
    <w:rsid w:val="00A34F2F"/>
    <w:rsid w:val="00A37640"/>
    <w:rsid w:val="00A4005F"/>
    <w:rsid w:val="00A40FDB"/>
    <w:rsid w:val="00A4477F"/>
    <w:rsid w:val="00A47188"/>
    <w:rsid w:val="00A47228"/>
    <w:rsid w:val="00A51E51"/>
    <w:rsid w:val="00A5206F"/>
    <w:rsid w:val="00A53946"/>
    <w:rsid w:val="00A53FD6"/>
    <w:rsid w:val="00A602CD"/>
    <w:rsid w:val="00A61C9E"/>
    <w:rsid w:val="00A62BEB"/>
    <w:rsid w:val="00A63C41"/>
    <w:rsid w:val="00A71803"/>
    <w:rsid w:val="00A73FC6"/>
    <w:rsid w:val="00A778B5"/>
    <w:rsid w:val="00A81CE0"/>
    <w:rsid w:val="00A8284D"/>
    <w:rsid w:val="00A85129"/>
    <w:rsid w:val="00A8527A"/>
    <w:rsid w:val="00A8626B"/>
    <w:rsid w:val="00A876A9"/>
    <w:rsid w:val="00A90974"/>
    <w:rsid w:val="00A92791"/>
    <w:rsid w:val="00A93069"/>
    <w:rsid w:val="00A9429B"/>
    <w:rsid w:val="00A95AE4"/>
    <w:rsid w:val="00A9799E"/>
    <w:rsid w:val="00AA6188"/>
    <w:rsid w:val="00AA67EE"/>
    <w:rsid w:val="00AA7A25"/>
    <w:rsid w:val="00AB3330"/>
    <w:rsid w:val="00AB3460"/>
    <w:rsid w:val="00AB5DD2"/>
    <w:rsid w:val="00AB72DF"/>
    <w:rsid w:val="00AC080E"/>
    <w:rsid w:val="00AC3070"/>
    <w:rsid w:val="00AC31FE"/>
    <w:rsid w:val="00AC410F"/>
    <w:rsid w:val="00AC5B49"/>
    <w:rsid w:val="00AC68F0"/>
    <w:rsid w:val="00AC6FF2"/>
    <w:rsid w:val="00AC7C63"/>
    <w:rsid w:val="00AD3AFB"/>
    <w:rsid w:val="00AD58E5"/>
    <w:rsid w:val="00AD6426"/>
    <w:rsid w:val="00AE12D8"/>
    <w:rsid w:val="00AE1359"/>
    <w:rsid w:val="00AE3688"/>
    <w:rsid w:val="00AE3BAE"/>
    <w:rsid w:val="00AE5255"/>
    <w:rsid w:val="00AE5DCF"/>
    <w:rsid w:val="00AE5F02"/>
    <w:rsid w:val="00AE5F4F"/>
    <w:rsid w:val="00AE7AB0"/>
    <w:rsid w:val="00AF4036"/>
    <w:rsid w:val="00AF44F1"/>
    <w:rsid w:val="00AF4949"/>
    <w:rsid w:val="00AF4D68"/>
    <w:rsid w:val="00AF7416"/>
    <w:rsid w:val="00B03F76"/>
    <w:rsid w:val="00B0655E"/>
    <w:rsid w:val="00B10260"/>
    <w:rsid w:val="00B1610C"/>
    <w:rsid w:val="00B1641B"/>
    <w:rsid w:val="00B2403F"/>
    <w:rsid w:val="00B259FA"/>
    <w:rsid w:val="00B331ED"/>
    <w:rsid w:val="00B350B6"/>
    <w:rsid w:val="00B3613C"/>
    <w:rsid w:val="00B4092C"/>
    <w:rsid w:val="00B43B6A"/>
    <w:rsid w:val="00B452DB"/>
    <w:rsid w:val="00B473CD"/>
    <w:rsid w:val="00B4797D"/>
    <w:rsid w:val="00B53220"/>
    <w:rsid w:val="00B54804"/>
    <w:rsid w:val="00B550F8"/>
    <w:rsid w:val="00B56F2D"/>
    <w:rsid w:val="00B610B2"/>
    <w:rsid w:val="00B611C8"/>
    <w:rsid w:val="00B6188A"/>
    <w:rsid w:val="00B62148"/>
    <w:rsid w:val="00B622C2"/>
    <w:rsid w:val="00B63444"/>
    <w:rsid w:val="00B63791"/>
    <w:rsid w:val="00B65094"/>
    <w:rsid w:val="00B65A83"/>
    <w:rsid w:val="00B679E5"/>
    <w:rsid w:val="00B71432"/>
    <w:rsid w:val="00B7249A"/>
    <w:rsid w:val="00B7292A"/>
    <w:rsid w:val="00B743BA"/>
    <w:rsid w:val="00B75DB9"/>
    <w:rsid w:val="00B77693"/>
    <w:rsid w:val="00B8205B"/>
    <w:rsid w:val="00B8298F"/>
    <w:rsid w:val="00B86EBA"/>
    <w:rsid w:val="00B87A50"/>
    <w:rsid w:val="00B904AF"/>
    <w:rsid w:val="00B9537C"/>
    <w:rsid w:val="00B957F5"/>
    <w:rsid w:val="00B9601B"/>
    <w:rsid w:val="00B96851"/>
    <w:rsid w:val="00B97C3A"/>
    <w:rsid w:val="00BA06CD"/>
    <w:rsid w:val="00BA3C81"/>
    <w:rsid w:val="00BA56A7"/>
    <w:rsid w:val="00BA5AEB"/>
    <w:rsid w:val="00BA6376"/>
    <w:rsid w:val="00BB19B6"/>
    <w:rsid w:val="00BB36BD"/>
    <w:rsid w:val="00BB4071"/>
    <w:rsid w:val="00BB4A11"/>
    <w:rsid w:val="00BB586C"/>
    <w:rsid w:val="00BB6167"/>
    <w:rsid w:val="00BC1675"/>
    <w:rsid w:val="00BC2E98"/>
    <w:rsid w:val="00BC3E73"/>
    <w:rsid w:val="00BC4970"/>
    <w:rsid w:val="00BC5D8E"/>
    <w:rsid w:val="00BC7D87"/>
    <w:rsid w:val="00BC7E96"/>
    <w:rsid w:val="00BD1585"/>
    <w:rsid w:val="00BD616E"/>
    <w:rsid w:val="00BD696B"/>
    <w:rsid w:val="00BD72F0"/>
    <w:rsid w:val="00BE0DC9"/>
    <w:rsid w:val="00BE41C5"/>
    <w:rsid w:val="00BE4211"/>
    <w:rsid w:val="00BE674F"/>
    <w:rsid w:val="00BE7095"/>
    <w:rsid w:val="00BE7B05"/>
    <w:rsid w:val="00BF0C7A"/>
    <w:rsid w:val="00BF12D5"/>
    <w:rsid w:val="00BF6EA2"/>
    <w:rsid w:val="00C00D09"/>
    <w:rsid w:val="00C023E7"/>
    <w:rsid w:val="00C02910"/>
    <w:rsid w:val="00C03D4C"/>
    <w:rsid w:val="00C05FA1"/>
    <w:rsid w:val="00C06F13"/>
    <w:rsid w:val="00C0723D"/>
    <w:rsid w:val="00C103ED"/>
    <w:rsid w:val="00C10BE9"/>
    <w:rsid w:val="00C143A6"/>
    <w:rsid w:val="00C1789D"/>
    <w:rsid w:val="00C220D0"/>
    <w:rsid w:val="00C277E5"/>
    <w:rsid w:val="00C31278"/>
    <w:rsid w:val="00C368F8"/>
    <w:rsid w:val="00C37536"/>
    <w:rsid w:val="00C37F0F"/>
    <w:rsid w:val="00C4139A"/>
    <w:rsid w:val="00C416B7"/>
    <w:rsid w:val="00C42A62"/>
    <w:rsid w:val="00C453B0"/>
    <w:rsid w:val="00C45BD9"/>
    <w:rsid w:val="00C46249"/>
    <w:rsid w:val="00C47671"/>
    <w:rsid w:val="00C50362"/>
    <w:rsid w:val="00C51E3D"/>
    <w:rsid w:val="00C556A4"/>
    <w:rsid w:val="00C603A8"/>
    <w:rsid w:val="00C633AB"/>
    <w:rsid w:val="00C6456F"/>
    <w:rsid w:val="00C64778"/>
    <w:rsid w:val="00C64E71"/>
    <w:rsid w:val="00C65B0B"/>
    <w:rsid w:val="00C65FEC"/>
    <w:rsid w:val="00C66F70"/>
    <w:rsid w:val="00C66FAC"/>
    <w:rsid w:val="00C671CC"/>
    <w:rsid w:val="00C67ECC"/>
    <w:rsid w:val="00C73F30"/>
    <w:rsid w:val="00C744BB"/>
    <w:rsid w:val="00C7484D"/>
    <w:rsid w:val="00C77ACB"/>
    <w:rsid w:val="00C80F57"/>
    <w:rsid w:val="00C82107"/>
    <w:rsid w:val="00C82173"/>
    <w:rsid w:val="00C8347E"/>
    <w:rsid w:val="00C8383B"/>
    <w:rsid w:val="00C83F9B"/>
    <w:rsid w:val="00C84542"/>
    <w:rsid w:val="00C8570E"/>
    <w:rsid w:val="00C85C45"/>
    <w:rsid w:val="00C90585"/>
    <w:rsid w:val="00C917CE"/>
    <w:rsid w:val="00C919EB"/>
    <w:rsid w:val="00C9318A"/>
    <w:rsid w:val="00C97F92"/>
    <w:rsid w:val="00CA13DF"/>
    <w:rsid w:val="00CA59F2"/>
    <w:rsid w:val="00CA726F"/>
    <w:rsid w:val="00CB0175"/>
    <w:rsid w:val="00CB42CB"/>
    <w:rsid w:val="00CB65A9"/>
    <w:rsid w:val="00CC0257"/>
    <w:rsid w:val="00CC065E"/>
    <w:rsid w:val="00CC073D"/>
    <w:rsid w:val="00CC2AC0"/>
    <w:rsid w:val="00CC3996"/>
    <w:rsid w:val="00CC5C14"/>
    <w:rsid w:val="00CD313F"/>
    <w:rsid w:val="00CD6467"/>
    <w:rsid w:val="00CE00E5"/>
    <w:rsid w:val="00CE08B5"/>
    <w:rsid w:val="00CE1432"/>
    <w:rsid w:val="00CE24FA"/>
    <w:rsid w:val="00CE340D"/>
    <w:rsid w:val="00CE42D3"/>
    <w:rsid w:val="00CE4AD6"/>
    <w:rsid w:val="00CE7687"/>
    <w:rsid w:val="00CF19C5"/>
    <w:rsid w:val="00CF1A0B"/>
    <w:rsid w:val="00CF3EC4"/>
    <w:rsid w:val="00CF4227"/>
    <w:rsid w:val="00CF4CBB"/>
    <w:rsid w:val="00CF6100"/>
    <w:rsid w:val="00CF7BF3"/>
    <w:rsid w:val="00D0083D"/>
    <w:rsid w:val="00D00C33"/>
    <w:rsid w:val="00D04329"/>
    <w:rsid w:val="00D046EE"/>
    <w:rsid w:val="00D05409"/>
    <w:rsid w:val="00D056DA"/>
    <w:rsid w:val="00D126C0"/>
    <w:rsid w:val="00D12B8A"/>
    <w:rsid w:val="00D14FF8"/>
    <w:rsid w:val="00D156F4"/>
    <w:rsid w:val="00D1702B"/>
    <w:rsid w:val="00D17BB1"/>
    <w:rsid w:val="00D20C71"/>
    <w:rsid w:val="00D31B0D"/>
    <w:rsid w:val="00D34EC2"/>
    <w:rsid w:val="00D356AA"/>
    <w:rsid w:val="00D35D04"/>
    <w:rsid w:val="00D35FC2"/>
    <w:rsid w:val="00D42A5C"/>
    <w:rsid w:val="00D43B7F"/>
    <w:rsid w:val="00D45C63"/>
    <w:rsid w:val="00D51AD2"/>
    <w:rsid w:val="00D53C44"/>
    <w:rsid w:val="00D5418D"/>
    <w:rsid w:val="00D5435E"/>
    <w:rsid w:val="00D5796D"/>
    <w:rsid w:val="00D57F8A"/>
    <w:rsid w:val="00D60D1E"/>
    <w:rsid w:val="00D61D91"/>
    <w:rsid w:val="00D62735"/>
    <w:rsid w:val="00D628F1"/>
    <w:rsid w:val="00D63352"/>
    <w:rsid w:val="00D634B4"/>
    <w:rsid w:val="00D67B56"/>
    <w:rsid w:val="00D67FC0"/>
    <w:rsid w:val="00D710A9"/>
    <w:rsid w:val="00D722DF"/>
    <w:rsid w:val="00D72888"/>
    <w:rsid w:val="00D760B2"/>
    <w:rsid w:val="00D76325"/>
    <w:rsid w:val="00D76CC6"/>
    <w:rsid w:val="00D77335"/>
    <w:rsid w:val="00D810EC"/>
    <w:rsid w:val="00D81FC8"/>
    <w:rsid w:val="00D8222F"/>
    <w:rsid w:val="00D826BF"/>
    <w:rsid w:val="00D8357A"/>
    <w:rsid w:val="00D85F85"/>
    <w:rsid w:val="00D87A91"/>
    <w:rsid w:val="00D9131A"/>
    <w:rsid w:val="00D91FEF"/>
    <w:rsid w:val="00D94E7E"/>
    <w:rsid w:val="00D9581F"/>
    <w:rsid w:val="00DA19A0"/>
    <w:rsid w:val="00DA1A82"/>
    <w:rsid w:val="00DA3EDB"/>
    <w:rsid w:val="00DA4D92"/>
    <w:rsid w:val="00DA5CBD"/>
    <w:rsid w:val="00DA5F32"/>
    <w:rsid w:val="00DB5A30"/>
    <w:rsid w:val="00DB656B"/>
    <w:rsid w:val="00DB7D44"/>
    <w:rsid w:val="00DC2778"/>
    <w:rsid w:val="00DC2A74"/>
    <w:rsid w:val="00DC3122"/>
    <w:rsid w:val="00DC33CB"/>
    <w:rsid w:val="00DD0721"/>
    <w:rsid w:val="00DD263D"/>
    <w:rsid w:val="00DD2866"/>
    <w:rsid w:val="00DD3298"/>
    <w:rsid w:val="00DD5A1C"/>
    <w:rsid w:val="00DD68B6"/>
    <w:rsid w:val="00DD7319"/>
    <w:rsid w:val="00DE0877"/>
    <w:rsid w:val="00DE2255"/>
    <w:rsid w:val="00DE27FD"/>
    <w:rsid w:val="00DE3C6C"/>
    <w:rsid w:val="00DE439D"/>
    <w:rsid w:val="00DE447F"/>
    <w:rsid w:val="00DE459B"/>
    <w:rsid w:val="00DE4C0F"/>
    <w:rsid w:val="00DE4FDC"/>
    <w:rsid w:val="00DE53A1"/>
    <w:rsid w:val="00DE633F"/>
    <w:rsid w:val="00DF20ED"/>
    <w:rsid w:val="00DF397A"/>
    <w:rsid w:val="00DF79E6"/>
    <w:rsid w:val="00E00174"/>
    <w:rsid w:val="00E017FA"/>
    <w:rsid w:val="00E01BF6"/>
    <w:rsid w:val="00E06F30"/>
    <w:rsid w:val="00E100E9"/>
    <w:rsid w:val="00E121DC"/>
    <w:rsid w:val="00E12C0A"/>
    <w:rsid w:val="00E15E08"/>
    <w:rsid w:val="00E1679D"/>
    <w:rsid w:val="00E176C6"/>
    <w:rsid w:val="00E17CC2"/>
    <w:rsid w:val="00E17CEC"/>
    <w:rsid w:val="00E21529"/>
    <w:rsid w:val="00E22235"/>
    <w:rsid w:val="00E25606"/>
    <w:rsid w:val="00E26423"/>
    <w:rsid w:val="00E26E7F"/>
    <w:rsid w:val="00E32F80"/>
    <w:rsid w:val="00E33522"/>
    <w:rsid w:val="00E33B3D"/>
    <w:rsid w:val="00E343A8"/>
    <w:rsid w:val="00E34C6C"/>
    <w:rsid w:val="00E34D8C"/>
    <w:rsid w:val="00E364DF"/>
    <w:rsid w:val="00E366B8"/>
    <w:rsid w:val="00E3740B"/>
    <w:rsid w:val="00E37E54"/>
    <w:rsid w:val="00E41B56"/>
    <w:rsid w:val="00E47005"/>
    <w:rsid w:val="00E47141"/>
    <w:rsid w:val="00E47774"/>
    <w:rsid w:val="00E50CF8"/>
    <w:rsid w:val="00E54144"/>
    <w:rsid w:val="00E57195"/>
    <w:rsid w:val="00E5786F"/>
    <w:rsid w:val="00E60468"/>
    <w:rsid w:val="00E621A9"/>
    <w:rsid w:val="00E624DA"/>
    <w:rsid w:val="00E62A0D"/>
    <w:rsid w:val="00E62B83"/>
    <w:rsid w:val="00E631CC"/>
    <w:rsid w:val="00E64CF0"/>
    <w:rsid w:val="00E67DE5"/>
    <w:rsid w:val="00E705C0"/>
    <w:rsid w:val="00E7062E"/>
    <w:rsid w:val="00E73676"/>
    <w:rsid w:val="00E736D7"/>
    <w:rsid w:val="00E73B5E"/>
    <w:rsid w:val="00E74FE5"/>
    <w:rsid w:val="00E76336"/>
    <w:rsid w:val="00E76ED7"/>
    <w:rsid w:val="00E809FA"/>
    <w:rsid w:val="00E81EC3"/>
    <w:rsid w:val="00E85AFE"/>
    <w:rsid w:val="00E8790E"/>
    <w:rsid w:val="00E90538"/>
    <w:rsid w:val="00E9172D"/>
    <w:rsid w:val="00E91ACC"/>
    <w:rsid w:val="00E92D83"/>
    <w:rsid w:val="00E940A6"/>
    <w:rsid w:val="00E94260"/>
    <w:rsid w:val="00E954EE"/>
    <w:rsid w:val="00EA0A01"/>
    <w:rsid w:val="00EA1C05"/>
    <w:rsid w:val="00EA1E1C"/>
    <w:rsid w:val="00EA1EC0"/>
    <w:rsid w:val="00EA32D1"/>
    <w:rsid w:val="00EA73FD"/>
    <w:rsid w:val="00EB08EF"/>
    <w:rsid w:val="00EB25A0"/>
    <w:rsid w:val="00EB28DC"/>
    <w:rsid w:val="00EB3E7B"/>
    <w:rsid w:val="00EB5264"/>
    <w:rsid w:val="00EB5812"/>
    <w:rsid w:val="00EB635F"/>
    <w:rsid w:val="00EC0104"/>
    <w:rsid w:val="00EC086E"/>
    <w:rsid w:val="00EC2E79"/>
    <w:rsid w:val="00EC3A90"/>
    <w:rsid w:val="00EC5171"/>
    <w:rsid w:val="00EC5D9D"/>
    <w:rsid w:val="00EC7E13"/>
    <w:rsid w:val="00ED0D63"/>
    <w:rsid w:val="00ED12B4"/>
    <w:rsid w:val="00ED2897"/>
    <w:rsid w:val="00ED6B06"/>
    <w:rsid w:val="00ED6DCB"/>
    <w:rsid w:val="00ED7A8E"/>
    <w:rsid w:val="00EE1C36"/>
    <w:rsid w:val="00EE3946"/>
    <w:rsid w:val="00EE5FE8"/>
    <w:rsid w:val="00EE7A10"/>
    <w:rsid w:val="00EF03F7"/>
    <w:rsid w:val="00EF2F0D"/>
    <w:rsid w:val="00EF3597"/>
    <w:rsid w:val="00EF590A"/>
    <w:rsid w:val="00F01501"/>
    <w:rsid w:val="00F02DF2"/>
    <w:rsid w:val="00F03B15"/>
    <w:rsid w:val="00F06341"/>
    <w:rsid w:val="00F06A8A"/>
    <w:rsid w:val="00F06F49"/>
    <w:rsid w:val="00F1532B"/>
    <w:rsid w:val="00F157F5"/>
    <w:rsid w:val="00F16542"/>
    <w:rsid w:val="00F22C86"/>
    <w:rsid w:val="00F23D57"/>
    <w:rsid w:val="00F24CD1"/>
    <w:rsid w:val="00F24DF0"/>
    <w:rsid w:val="00F25D6C"/>
    <w:rsid w:val="00F2616D"/>
    <w:rsid w:val="00F267EC"/>
    <w:rsid w:val="00F3043C"/>
    <w:rsid w:val="00F3067F"/>
    <w:rsid w:val="00F3077F"/>
    <w:rsid w:val="00F30E5A"/>
    <w:rsid w:val="00F30ECA"/>
    <w:rsid w:val="00F31FC8"/>
    <w:rsid w:val="00F32C54"/>
    <w:rsid w:val="00F36608"/>
    <w:rsid w:val="00F43AF0"/>
    <w:rsid w:val="00F45D70"/>
    <w:rsid w:val="00F46998"/>
    <w:rsid w:val="00F472B2"/>
    <w:rsid w:val="00F47B51"/>
    <w:rsid w:val="00F502D5"/>
    <w:rsid w:val="00F54F7E"/>
    <w:rsid w:val="00F56CB3"/>
    <w:rsid w:val="00F605D0"/>
    <w:rsid w:val="00F60652"/>
    <w:rsid w:val="00F60785"/>
    <w:rsid w:val="00F60AA6"/>
    <w:rsid w:val="00F610C2"/>
    <w:rsid w:val="00F62307"/>
    <w:rsid w:val="00F6502C"/>
    <w:rsid w:val="00F6580F"/>
    <w:rsid w:val="00F65D1C"/>
    <w:rsid w:val="00F66A57"/>
    <w:rsid w:val="00F66C7F"/>
    <w:rsid w:val="00F66E07"/>
    <w:rsid w:val="00F71A89"/>
    <w:rsid w:val="00F722F5"/>
    <w:rsid w:val="00F74D99"/>
    <w:rsid w:val="00F766D8"/>
    <w:rsid w:val="00F809AC"/>
    <w:rsid w:val="00F80B83"/>
    <w:rsid w:val="00F81CD4"/>
    <w:rsid w:val="00F81FF5"/>
    <w:rsid w:val="00F821A6"/>
    <w:rsid w:val="00F82C88"/>
    <w:rsid w:val="00F83174"/>
    <w:rsid w:val="00F91927"/>
    <w:rsid w:val="00F934F7"/>
    <w:rsid w:val="00F950B4"/>
    <w:rsid w:val="00F9521C"/>
    <w:rsid w:val="00F96CA3"/>
    <w:rsid w:val="00F97B97"/>
    <w:rsid w:val="00FA0BF6"/>
    <w:rsid w:val="00FA559A"/>
    <w:rsid w:val="00FA616A"/>
    <w:rsid w:val="00FB0993"/>
    <w:rsid w:val="00FB1B28"/>
    <w:rsid w:val="00FB1CA7"/>
    <w:rsid w:val="00FB71C9"/>
    <w:rsid w:val="00FC09E5"/>
    <w:rsid w:val="00FC1951"/>
    <w:rsid w:val="00FC3C5E"/>
    <w:rsid w:val="00FC4D6D"/>
    <w:rsid w:val="00FC4EC4"/>
    <w:rsid w:val="00FC693B"/>
    <w:rsid w:val="00FC6A8D"/>
    <w:rsid w:val="00FD10C3"/>
    <w:rsid w:val="00FD1D39"/>
    <w:rsid w:val="00FD264C"/>
    <w:rsid w:val="00FD2898"/>
    <w:rsid w:val="00FD2B31"/>
    <w:rsid w:val="00FD51CA"/>
    <w:rsid w:val="00FE0C9A"/>
    <w:rsid w:val="00FE2000"/>
    <w:rsid w:val="00FE2670"/>
    <w:rsid w:val="00FE47B0"/>
    <w:rsid w:val="00FE512D"/>
    <w:rsid w:val="00FE6C74"/>
    <w:rsid w:val="00FF0449"/>
    <w:rsid w:val="00FF05FB"/>
    <w:rsid w:val="00FF2F69"/>
    <w:rsid w:val="00FF37DD"/>
    <w:rsid w:val="00FF3B81"/>
    <w:rsid w:val="00FF4A71"/>
    <w:rsid w:val="00FF72D7"/>
    <w:rsid w:val="00FF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b3d92"/>
    </o:shapedefaults>
    <o:shapelayout v:ext="edit">
      <o:idmap v:ext="edit" data="2"/>
    </o:shapelayout>
  </w:shapeDefaults>
  <w:decimalSymbol w:val=","/>
  <w:listSeparator w:val=";"/>
  <w14:docId w14:val="747C1570"/>
  <w15:docId w15:val="{B5AB82C5-084D-4517-8157-0E535D3E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 w:qFormat="1"/>
    <w:lsdException w:name="toa heading" w:semiHidden="1" w:uiPriority="99" w:unhideWhenUsed="1" w:qFormat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C2F89"/>
    <w:pPr>
      <w:spacing w:line="280" w:lineRule="atLeast"/>
      <w:jc w:val="both"/>
    </w:pPr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qFormat/>
    <w:rsid w:val="00C82107"/>
    <w:pPr>
      <w:keepNext/>
      <w:pageBreakBefore/>
      <w:widowControl w:val="0"/>
      <w:numPr>
        <w:numId w:val="1"/>
      </w:numPr>
      <w:tabs>
        <w:tab w:val="clear" w:pos="432"/>
      </w:tabs>
      <w:spacing w:before="280" w:after="140" w:line="240" w:lineRule="auto"/>
      <w:ind w:left="567" w:hanging="567"/>
      <w:outlineLvl w:val="0"/>
    </w:pPr>
    <w:rPr>
      <w:b/>
      <w:color w:val="000000"/>
      <w:kern w:val="28"/>
      <w:sz w:val="28"/>
    </w:rPr>
  </w:style>
  <w:style w:type="paragraph" w:styleId="berschrift2">
    <w:name w:val="heading 2"/>
    <w:basedOn w:val="Standard"/>
    <w:next w:val="Standard"/>
    <w:link w:val="berschrift2Zchn"/>
    <w:qFormat/>
    <w:rsid w:val="00C82107"/>
    <w:pPr>
      <w:keepNext/>
      <w:widowControl w:val="0"/>
      <w:numPr>
        <w:ilvl w:val="1"/>
        <w:numId w:val="1"/>
      </w:numPr>
      <w:tabs>
        <w:tab w:val="clear" w:pos="576"/>
      </w:tabs>
      <w:spacing w:before="280" w:after="140"/>
      <w:ind w:left="567" w:hanging="567"/>
      <w:outlineLvl w:val="1"/>
    </w:pPr>
    <w:rPr>
      <w:b/>
      <w:color w:val="000000"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C82107"/>
    <w:pPr>
      <w:keepNext/>
      <w:numPr>
        <w:ilvl w:val="2"/>
        <w:numId w:val="1"/>
      </w:numPr>
      <w:tabs>
        <w:tab w:val="clear" w:pos="720"/>
      </w:tabs>
      <w:spacing w:before="280" w:after="140"/>
      <w:ind w:left="567"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qFormat/>
    <w:locked/>
    <w:rsid w:val="00C82107"/>
    <w:rPr>
      <w:rFonts w:asciiTheme="minorHAnsi" w:hAnsiTheme="minorHAnsi"/>
      <w:b/>
      <w:color w:val="000000"/>
      <w:kern w:val="28"/>
      <w:sz w:val="28"/>
      <w:lang w:val="en-GB"/>
    </w:rPr>
  </w:style>
  <w:style w:type="character" w:customStyle="1" w:styleId="berschrift2Zchn">
    <w:name w:val="Überschrift 2 Zchn"/>
    <w:link w:val="berschrift2"/>
    <w:uiPriority w:val="99"/>
    <w:qFormat/>
    <w:rsid w:val="00C82107"/>
    <w:rPr>
      <w:rFonts w:asciiTheme="minorHAnsi" w:hAnsiTheme="minorHAnsi"/>
      <w:b/>
      <w:color w:val="000000"/>
      <w:sz w:val="24"/>
      <w:lang w:val="en-GB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HTMLAdresse">
    <w:name w:val="HTML Address"/>
    <w:basedOn w:val="Standard"/>
    <w:rPr>
      <w:rFonts w:ascii="Verdana" w:hAnsi="Verdana"/>
      <w:i/>
      <w:iCs/>
      <w:color w:val="000000"/>
      <w:szCs w:val="24"/>
      <w:lang w:val="en-US" w:eastAsia="en-US"/>
    </w:rPr>
  </w:style>
  <w:style w:type="paragraph" w:customStyle="1" w:styleId="Hngend">
    <w:name w:val="Hängend"/>
    <w:basedOn w:val="Eingerckt"/>
    <w:qFormat/>
    <w:rsid w:val="006A7E79"/>
    <w:pPr>
      <w:ind w:hanging="454"/>
    </w:pPr>
  </w:style>
  <w:style w:type="paragraph" w:customStyle="1" w:styleId="Eingerckt">
    <w:name w:val="Eingerückt"/>
    <w:basedOn w:val="Standard"/>
    <w:rsid w:val="006A7E79"/>
    <w:pPr>
      <w:ind w:left="454"/>
    </w:pPr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lang w:val="en-US" w:eastAsia="en-US"/>
    </w:rPr>
  </w:style>
  <w:style w:type="paragraph" w:styleId="StandardWeb">
    <w:name w:val="Normal (Web)"/>
    <w:basedOn w:val="Standard"/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Index1">
    <w:name w:val="index 1"/>
    <w:basedOn w:val="Standard"/>
    <w:next w:val="Standard"/>
    <w:autoRedefine/>
    <w:uiPriority w:val="99"/>
    <w:semiHidden/>
    <w:rsid w:val="00FC4EC4"/>
    <w:pPr>
      <w:tabs>
        <w:tab w:val="right" w:leader="dot" w:pos="9912"/>
      </w:tabs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Verzeichnis1">
    <w:name w:val="toc 1"/>
    <w:basedOn w:val="Standard"/>
    <w:next w:val="Standard"/>
    <w:uiPriority w:val="39"/>
    <w:qFormat/>
    <w:rsid w:val="007843CC"/>
    <w:pPr>
      <w:tabs>
        <w:tab w:val="left" w:pos="1134"/>
        <w:tab w:val="right" w:leader="dot" w:pos="9923"/>
      </w:tabs>
      <w:spacing w:before="120" w:after="120"/>
    </w:pPr>
    <w:rPr>
      <w:b/>
    </w:rPr>
  </w:style>
  <w:style w:type="paragraph" w:styleId="Verzeichnis2">
    <w:name w:val="toc 2"/>
    <w:basedOn w:val="Standard"/>
    <w:next w:val="Standard"/>
    <w:uiPriority w:val="39"/>
    <w:qFormat/>
    <w:rsid w:val="007843CC"/>
    <w:pPr>
      <w:tabs>
        <w:tab w:val="left" w:pos="1134"/>
        <w:tab w:val="right" w:leader="dot" w:pos="9923"/>
      </w:tabs>
      <w:ind w:left="454"/>
    </w:pPr>
    <w:rPr>
      <w:b/>
    </w:rPr>
  </w:style>
  <w:style w:type="paragraph" w:styleId="Verzeichnis3">
    <w:name w:val="toc 3"/>
    <w:basedOn w:val="Standard"/>
    <w:next w:val="Standard"/>
    <w:uiPriority w:val="39"/>
    <w:qFormat/>
    <w:rsid w:val="007843CC"/>
    <w:pPr>
      <w:tabs>
        <w:tab w:val="left" w:pos="1134"/>
        <w:tab w:val="right" w:leader="dot" w:pos="9923"/>
      </w:tabs>
      <w:ind w:left="454"/>
    </w:pPr>
  </w:style>
  <w:style w:type="paragraph" w:styleId="Verzeichnis4">
    <w:name w:val="toc 4"/>
    <w:basedOn w:val="Standard"/>
    <w:next w:val="Standard"/>
    <w:autoRedefine/>
    <w:uiPriority w:val="39"/>
    <w:qFormat/>
    <w:rsid w:val="00810F9D"/>
    <w:pPr>
      <w:tabs>
        <w:tab w:val="right" w:leader="dot" w:pos="9923"/>
      </w:tabs>
      <w:ind w:left="454"/>
    </w:pPr>
  </w:style>
  <w:style w:type="paragraph" w:styleId="Verzeichnis5">
    <w:name w:val="toc 5"/>
    <w:basedOn w:val="Standard"/>
    <w:next w:val="Standard"/>
    <w:autoRedefine/>
    <w:uiPriority w:val="39"/>
    <w:qFormat/>
    <w:pPr>
      <w:ind w:left="800"/>
    </w:pPr>
    <w:rPr>
      <w:sz w:val="18"/>
    </w:rPr>
  </w:style>
  <w:style w:type="paragraph" w:styleId="Verzeichnis6">
    <w:name w:val="toc 6"/>
    <w:basedOn w:val="Standard"/>
    <w:next w:val="Standard"/>
    <w:autoRedefine/>
    <w:uiPriority w:val="39"/>
    <w:qFormat/>
    <w:pPr>
      <w:ind w:left="1000"/>
    </w:pPr>
    <w:rPr>
      <w:sz w:val="18"/>
    </w:rPr>
  </w:style>
  <w:style w:type="paragraph" w:styleId="Verzeichnis7">
    <w:name w:val="toc 7"/>
    <w:basedOn w:val="Standard"/>
    <w:next w:val="Standard"/>
    <w:autoRedefine/>
    <w:uiPriority w:val="39"/>
    <w:qFormat/>
    <w:pPr>
      <w:ind w:left="1200"/>
    </w:pPr>
    <w:rPr>
      <w:sz w:val="18"/>
    </w:rPr>
  </w:style>
  <w:style w:type="paragraph" w:styleId="Verzeichnis8">
    <w:name w:val="toc 8"/>
    <w:basedOn w:val="Standard"/>
    <w:next w:val="Standard"/>
    <w:autoRedefine/>
    <w:uiPriority w:val="39"/>
    <w:qFormat/>
    <w:pPr>
      <w:ind w:left="1400"/>
    </w:pPr>
    <w:rPr>
      <w:sz w:val="18"/>
    </w:rPr>
  </w:style>
  <w:style w:type="paragraph" w:styleId="Verzeichnis9">
    <w:name w:val="toc 9"/>
    <w:basedOn w:val="Standard"/>
    <w:next w:val="Standard"/>
    <w:autoRedefine/>
    <w:uiPriority w:val="39"/>
    <w:qFormat/>
    <w:pPr>
      <w:ind w:left="1600"/>
    </w:pPr>
    <w:rPr>
      <w:sz w:val="18"/>
    </w:rPr>
  </w:style>
  <w:style w:type="paragraph" w:styleId="Standardeinzug">
    <w:name w:val="Normal Indent"/>
    <w:basedOn w:val="Standard"/>
    <w:pPr>
      <w:ind w:left="708"/>
    </w:pPr>
  </w:style>
  <w:style w:type="paragraph" w:styleId="Funotentext">
    <w:name w:val="footnote text"/>
    <w:basedOn w:val="Standard"/>
    <w:semiHidden/>
    <w:pPr>
      <w:widowControl w:val="0"/>
      <w:tabs>
        <w:tab w:val="left" w:pos="254"/>
      </w:tabs>
    </w:pPr>
    <w:rPr>
      <w:color w:val="000000"/>
      <w:sz w:val="18"/>
    </w:rPr>
  </w:style>
  <w:style w:type="paragraph" w:styleId="Kommentartext">
    <w:name w:val="annotation text"/>
    <w:basedOn w:val="Standard"/>
    <w:semiHidden/>
    <w:pPr>
      <w:widowControl w:val="0"/>
      <w:tabs>
        <w:tab w:val="left" w:pos="254"/>
      </w:tabs>
    </w:pPr>
    <w:rPr>
      <w:rFonts w:ascii="Arial" w:hAnsi="Arial"/>
      <w:color w:val="000000"/>
    </w:rPr>
  </w:style>
  <w:style w:type="paragraph" w:styleId="Kopfzeile">
    <w:name w:val="header"/>
    <w:basedOn w:val="Standard"/>
    <w:rsid w:val="00CC3996"/>
    <w:pPr>
      <w:pBdr>
        <w:bottom w:val="single" w:sz="4" w:space="1" w:color="auto"/>
      </w:pBdr>
      <w:tabs>
        <w:tab w:val="center" w:pos="4961"/>
        <w:tab w:val="right" w:pos="9923"/>
      </w:tabs>
    </w:pPr>
    <w:rPr>
      <w:sz w:val="16"/>
    </w:rPr>
  </w:style>
  <w:style w:type="paragraph" w:styleId="Fuzeile">
    <w:name w:val="footer"/>
    <w:basedOn w:val="Standard"/>
    <w:rsid w:val="00CC3996"/>
    <w:pPr>
      <w:pBdr>
        <w:top w:val="single" w:sz="4" w:space="1" w:color="auto"/>
      </w:pBdr>
      <w:tabs>
        <w:tab w:val="center" w:pos="4961"/>
        <w:tab w:val="right" w:pos="9923"/>
      </w:tabs>
      <w:spacing w:line="240" w:lineRule="auto"/>
    </w:pPr>
    <w:rPr>
      <w:sz w:val="16"/>
    </w:rPr>
  </w:style>
  <w:style w:type="paragraph" w:styleId="Indexberschrift">
    <w:name w:val="index heading"/>
    <w:basedOn w:val="Standard"/>
    <w:next w:val="Index1"/>
    <w:semiHidden/>
    <w:rPr>
      <w:rFonts w:ascii="Arial" w:hAnsi="Arial"/>
      <w:b/>
    </w:rPr>
  </w:style>
  <w:style w:type="paragraph" w:styleId="Beschriftung">
    <w:name w:val="caption"/>
    <w:basedOn w:val="Standard"/>
    <w:next w:val="Standard"/>
    <w:qFormat/>
    <w:rsid w:val="002B29BE"/>
    <w:pPr>
      <w:spacing w:after="280"/>
    </w:pPr>
    <w:rPr>
      <w:i/>
      <w:sz w:val="18"/>
    </w:rPr>
  </w:style>
  <w:style w:type="paragraph" w:styleId="Abbildungsverzeichnis">
    <w:name w:val="table of figures"/>
    <w:basedOn w:val="Standard"/>
    <w:next w:val="Standard"/>
    <w:uiPriority w:val="99"/>
    <w:rsid w:val="0024250D"/>
    <w:pPr>
      <w:tabs>
        <w:tab w:val="right" w:leader="dot" w:pos="9923"/>
      </w:tabs>
      <w:ind w:left="400" w:hanging="400"/>
    </w:pPr>
  </w:style>
  <w:style w:type="paragraph" w:styleId="Umschlagabsenderadresse">
    <w:name w:val="envelope return"/>
    <w:basedOn w:val="Standard"/>
    <w:rPr>
      <w:rFonts w:ascii="Arial" w:hAnsi="Arial" w:cs="Arial"/>
    </w:rPr>
  </w:style>
  <w:style w:type="paragraph" w:styleId="Endnotentext">
    <w:name w:val="endnote text"/>
    <w:basedOn w:val="Standard"/>
    <w:semiHidden/>
  </w:style>
  <w:style w:type="paragraph" w:styleId="Rechtsgrundlagenverzeichnis">
    <w:name w:val="table of authorities"/>
    <w:basedOn w:val="Standard"/>
    <w:next w:val="Standard"/>
    <w:uiPriority w:val="99"/>
    <w:semiHidden/>
    <w:qFormat/>
    <w:pPr>
      <w:ind w:left="200" w:hanging="200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GB"/>
    </w:rPr>
  </w:style>
  <w:style w:type="paragraph" w:styleId="RGV-berschrift">
    <w:name w:val="toa heading"/>
    <w:basedOn w:val="Standard"/>
    <w:next w:val="Standard"/>
    <w:uiPriority w:val="99"/>
    <w:semiHidden/>
    <w:qFormat/>
    <w:pPr>
      <w:spacing w:before="120"/>
    </w:pPr>
    <w:rPr>
      <w:rFonts w:ascii="Arial" w:hAnsi="Arial"/>
      <w:b/>
      <w:sz w:val="24"/>
    </w:rPr>
  </w:style>
  <w:style w:type="paragraph" w:styleId="Liste">
    <w:name w:val="List"/>
    <w:basedOn w:val="Standard"/>
    <w:pPr>
      <w:spacing w:after="100"/>
      <w:ind w:left="284" w:hanging="284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Listennummer">
    <w:name w:val="List Number"/>
    <w:basedOn w:val="Standard"/>
    <w:pPr>
      <w:numPr>
        <w:numId w:val="3"/>
      </w:numPr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Aufzhlungszeichen2">
    <w:name w:val="List Bullet 2"/>
    <w:basedOn w:val="Standard"/>
    <w:autoRedefine/>
    <w:pPr>
      <w:numPr>
        <w:numId w:val="4"/>
      </w:numPr>
    </w:pPr>
  </w:style>
  <w:style w:type="paragraph" w:styleId="Aufzhlungszeichen3">
    <w:name w:val="List Bullet 3"/>
    <w:basedOn w:val="Standard"/>
    <w:autoRedefine/>
    <w:pPr>
      <w:numPr>
        <w:numId w:val="5"/>
      </w:numPr>
    </w:pPr>
  </w:style>
  <w:style w:type="paragraph" w:styleId="Aufzhlungszeichen4">
    <w:name w:val="List Bullet 4"/>
    <w:basedOn w:val="Standard"/>
    <w:autoRedefine/>
    <w:uiPriority w:val="99"/>
    <w:pPr>
      <w:numPr>
        <w:numId w:val="6"/>
      </w:numPr>
    </w:pPr>
  </w:style>
  <w:style w:type="paragraph" w:styleId="Aufzhlungszeichen5">
    <w:name w:val="List Bullet 5"/>
    <w:basedOn w:val="Standard"/>
    <w:autoRedefine/>
    <w:pPr>
      <w:numPr>
        <w:numId w:val="7"/>
      </w:numPr>
    </w:pPr>
  </w:style>
  <w:style w:type="paragraph" w:styleId="Listennummer2">
    <w:name w:val="List Number 2"/>
    <w:basedOn w:val="Standard"/>
    <w:pPr>
      <w:numPr>
        <w:numId w:val="8"/>
      </w:numPr>
    </w:pPr>
  </w:style>
  <w:style w:type="paragraph" w:styleId="Listennummer3">
    <w:name w:val="List Number 3"/>
    <w:basedOn w:val="Standard"/>
    <w:pPr>
      <w:numPr>
        <w:numId w:val="9"/>
      </w:numPr>
    </w:pPr>
  </w:style>
  <w:style w:type="paragraph" w:styleId="Listennummer4">
    <w:name w:val="List Number 4"/>
    <w:basedOn w:val="Standard"/>
    <w:pPr>
      <w:numPr>
        <w:numId w:val="10"/>
      </w:numPr>
    </w:pPr>
  </w:style>
  <w:style w:type="paragraph" w:styleId="Listennummer5">
    <w:name w:val="List Number 5"/>
    <w:basedOn w:val="Standard"/>
    <w:pPr>
      <w:numPr>
        <w:numId w:val="11"/>
      </w:numPr>
    </w:pPr>
  </w:style>
  <w:style w:type="paragraph" w:styleId="Titel">
    <w:name w:val="Title"/>
    <w:basedOn w:val="Standard"/>
    <w:next w:val="Standard"/>
    <w:link w:val="TitelZchn"/>
    <w:qFormat/>
    <w:rsid w:val="00A26DE4"/>
    <w:pPr>
      <w:keepNext/>
      <w:keepLines/>
      <w:spacing w:before="280" w:after="140"/>
      <w:jc w:val="left"/>
      <w:outlineLvl w:val="0"/>
    </w:pPr>
    <w:rPr>
      <w:b/>
      <w:color w:val="000000"/>
      <w:kern w:val="28"/>
      <w:sz w:val="24"/>
    </w:rPr>
  </w:style>
  <w:style w:type="paragraph" w:styleId="Gruformel">
    <w:name w:val="Closing"/>
    <w:basedOn w:val="Standard"/>
    <w:pPr>
      <w:ind w:left="4252"/>
    </w:pPr>
  </w:style>
  <w:style w:type="paragraph" w:customStyle="1" w:styleId="Titelseite">
    <w:name w:val="Titelseite"/>
    <w:basedOn w:val="Standard"/>
    <w:qFormat/>
    <w:rsid w:val="009519D6"/>
    <w:pPr>
      <w:spacing w:line="560" w:lineRule="atLeast"/>
      <w:jc w:val="right"/>
    </w:pPr>
    <w:rPr>
      <w:b/>
      <w:sz w:val="40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Anrede">
    <w:name w:val="Salutation"/>
    <w:basedOn w:val="Standard"/>
    <w:next w:val="Standard"/>
    <w:rPr>
      <w:rFonts w:ascii="Verdana" w:hAnsi="Verdana"/>
      <w:color w:val="000000"/>
      <w:szCs w:val="24"/>
      <w:lang w:val="en-US" w:eastAsia="en-US"/>
    </w:rPr>
  </w:style>
  <w:style w:type="paragraph" w:styleId="Datum">
    <w:name w:val="Date"/>
    <w:basedOn w:val="Standard"/>
    <w:next w:val="Standard"/>
  </w:style>
  <w:style w:type="paragraph" w:styleId="Textkrper-Erstzeileneinzug">
    <w:name w:val="Body Text First Indent"/>
    <w:basedOn w:val="Standard"/>
    <w:rsid w:val="00DC33CB"/>
    <w:pPr>
      <w:spacing w:after="120"/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Fu-Endnotenberschrift">
    <w:name w:val="Note Heading"/>
    <w:basedOn w:val="Standard"/>
    <w:next w:val="Standard"/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okumentstruktur">
    <w:name w:val="Document Map"/>
    <w:basedOn w:val="Standard"/>
    <w:semiHidden/>
    <w:pPr>
      <w:shd w:val="clear" w:color="auto" w:fill="000080"/>
    </w:pPr>
  </w:style>
  <w:style w:type="paragraph" w:styleId="E-Mail-Signatur">
    <w:name w:val="E-mail Signature"/>
    <w:basedOn w:val="Standard"/>
    <w:rPr>
      <w:rFonts w:ascii="Verdana" w:hAnsi="Verdana"/>
      <w:color w:val="000000"/>
      <w:szCs w:val="24"/>
      <w:lang w:val="en-US" w:eastAsia="en-US"/>
    </w:rPr>
  </w:style>
  <w:style w:type="paragraph" w:styleId="Kommentarthema">
    <w:name w:val="annotation subject"/>
    <w:basedOn w:val="Kommentartext"/>
    <w:next w:val="Kommentartext"/>
    <w:semiHidden/>
    <w:pPr>
      <w:widowControl/>
      <w:tabs>
        <w:tab w:val="clear" w:pos="254"/>
      </w:tabs>
    </w:pPr>
    <w:rPr>
      <w:rFonts w:ascii="Tahoma" w:hAnsi="Tahoma"/>
      <w:b/>
      <w:bCs/>
      <w:color w:val="auto"/>
    </w:rPr>
  </w:style>
  <w:style w:type="paragraph" w:styleId="Sprechblasentext">
    <w:name w:val="Balloon Text"/>
    <w:basedOn w:val="Standard"/>
    <w:semiHidden/>
    <w:rPr>
      <w:rFonts w:cs="Tahoma"/>
      <w:sz w:val="16"/>
      <w:szCs w:val="16"/>
    </w:rPr>
  </w:style>
  <w:style w:type="paragraph" w:customStyle="1" w:styleId="Auflistung">
    <w:name w:val="Auflistung"/>
    <w:basedOn w:val="Standard"/>
    <w:link w:val="AuflistungZchn"/>
    <w:rsid w:val="0071678F"/>
    <w:pPr>
      <w:numPr>
        <w:numId w:val="12"/>
      </w:numPr>
    </w:pPr>
    <w:rPr>
      <w:kern w:val="16"/>
    </w:rPr>
  </w:style>
  <w:style w:type="character" w:customStyle="1" w:styleId="AuflistungZchn">
    <w:name w:val="Auflistung Zchn"/>
    <w:link w:val="Auflistung"/>
    <w:rsid w:val="0071678F"/>
    <w:rPr>
      <w:rFonts w:asciiTheme="minorHAnsi" w:hAnsiTheme="minorHAnsi"/>
      <w:kern w:val="16"/>
      <w:lang w:val="en-GB"/>
    </w:rPr>
  </w:style>
  <w:style w:type="paragraph" w:customStyle="1" w:styleId="Tabelle">
    <w:name w:val="Tabelle"/>
    <w:basedOn w:val="Standard"/>
    <w:rsid w:val="00AC5B49"/>
    <w:pPr>
      <w:keepNext/>
      <w:keepLines/>
      <w:tabs>
        <w:tab w:val="left" w:pos="2268"/>
      </w:tabs>
    </w:pPr>
    <w:rPr>
      <w:b/>
      <w:color w:val="FFFFFF" w:themeColor="background1"/>
      <w:kern w:val="16"/>
    </w:rPr>
  </w:style>
  <w:style w:type="character" w:customStyle="1" w:styleId="FormatvorlageFettHintergrund1">
    <w:name w:val="Formatvorlage Fett Hintergrund 1"/>
    <w:basedOn w:val="Absatz-Standardschriftart"/>
    <w:rsid w:val="00AC5B49"/>
    <w:rPr>
      <w:rFonts w:asciiTheme="minorHAnsi" w:hAnsiTheme="minorHAnsi"/>
      <w:b/>
      <w:bCs/>
      <w:i w:val="0"/>
      <w:color w:val="FFFFFF" w:themeColor="background1"/>
      <w:sz w:val="20"/>
    </w:rPr>
  </w:style>
  <w:style w:type="paragraph" w:customStyle="1" w:styleId="Tabellezentriert">
    <w:name w:val="Tabelle_zentriert"/>
    <w:basedOn w:val="Tabelle"/>
    <w:pPr>
      <w:jc w:val="center"/>
    </w:pPr>
  </w:style>
  <w:style w:type="paragraph" w:customStyle="1" w:styleId="TabelleAuflistung">
    <w:name w:val="Tabelle_Auflistung"/>
    <w:basedOn w:val="Tabelle"/>
    <w:pPr>
      <w:numPr>
        <w:numId w:val="13"/>
      </w:numPr>
    </w:pPr>
  </w:style>
  <w:style w:type="paragraph" w:customStyle="1" w:styleId="Inhalt">
    <w:name w:val="Inhalt"/>
    <w:basedOn w:val="berschrift1"/>
    <w:pPr>
      <w:numPr>
        <w:numId w:val="0"/>
      </w:numPr>
      <w:outlineLvl w:val="9"/>
    </w:pPr>
  </w:style>
  <w:style w:type="paragraph" w:customStyle="1" w:styleId="Sonder">
    <w:name w:val="Sonder"/>
    <w:basedOn w:val="Standard"/>
    <w:pPr>
      <w:spacing w:after="100"/>
    </w:pPr>
    <w:rPr>
      <w:rFonts w:ascii="Helvetica" w:hAnsi="Helvetica"/>
      <w:kern w:val="16"/>
    </w:rPr>
  </w:style>
  <w:style w:type="paragraph" w:customStyle="1" w:styleId="Code">
    <w:name w:val="Code"/>
    <w:rsid w:val="00D8222F"/>
    <w:pPr>
      <w:snapToGrid w:val="0"/>
    </w:pPr>
    <w:rPr>
      <w:rFonts w:ascii="Consolas" w:hAnsi="Consolas"/>
      <w:noProof/>
      <w:sz w:val="18"/>
      <w:lang w:val="en-US"/>
    </w:rPr>
  </w:style>
  <w:style w:type="paragraph" w:customStyle="1" w:styleId="Aufzhlung">
    <w:name w:val="Aufzählung"/>
    <w:basedOn w:val="Standard"/>
    <w:pPr>
      <w:numPr>
        <w:numId w:val="14"/>
      </w:numPr>
      <w:spacing w:after="100"/>
    </w:pPr>
    <w:rPr>
      <w:rFonts w:ascii="Helvetica" w:hAnsi="Helvetica"/>
      <w:kern w:val="16"/>
    </w:rPr>
  </w:style>
  <w:style w:type="character" w:styleId="Funotenzeichen">
    <w:name w:val="footnote reference"/>
    <w:semiHidden/>
    <w:rPr>
      <w:vertAlign w:val="superscript"/>
    </w:rPr>
  </w:style>
  <w:style w:type="character" w:styleId="Seitenzahl">
    <w:name w:val="page number"/>
    <w:rPr>
      <w:rFonts w:ascii="Tahoma" w:hAnsi="Tahoma" w:cs="Tahoma" w:hint="default"/>
      <w:sz w:val="20"/>
    </w:rPr>
  </w:style>
  <w:style w:type="table" w:styleId="TabelleEinfach1">
    <w:name w:val="Table Simple 1"/>
    <w:basedOn w:val="NormaleTabelle"/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Raster1">
    <w:name w:val="Table Grid 1"/>
    <w:basedOn w:val="NormaleTabell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3D-Effekt1">
    <w:name w:val="Table 3D effects 1"/>
    <w:basedOn w:val="NormaleTabell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Professionell">
    <w:name w:val="Table Professional"/>
    <w:basedOn w:val="NormaleTabell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99"/>
    <w:qFormat/>
    <w:rsid w:val="00646973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rsid w:val="00673B0B"/>
    <w:rPr>
      <w:rFonts w:cs="Eurostile LT Bold"/>
      <w:color w:val="000000"/>
      <w:sz w:val="18"/>
      <w:szCs w:val="18"/>
    </w:rPr>
  </w:style>
  <w:style w:type="character" w:styleId="Fett">
    <w:name w:val="Strong"/>
    <w:uiPriority w:val="22"/>
    <w:qFormat/>
    <w:rsid w:val="001D04EE"/>
    <w:rPr>
      <w:b/>
      <w:bCs/>
    </w:rPr>
  </w:style>
  <w:style w:type="paragraph" w:customStyle="1" w:styleId="Tabelle1">
    <w:name w:val="Tabelle_1"/>
    <w:basedOn w:val="Standard"/>
    <w:qFormat/>
    <w:rsid w:val="00692D2A"/>
  </w:style>
  <w:style w:type="paragraph" w:customStyle="1" w:styleId="Tabelle1r">
    <w:name w:val="Tabelle_1r"/>
    <w:basedOn w:val="Standard"/>
    <w:qFormat/>
    <w:rsid w:val="00692D2A"/>
    <w:pPr>
      <w:jc w:val="right"/>
    </w:pPr>
  </w:style>
  <w:style w:type="paragraph" w:customStyle="1" w:styleId="Zwischenberschrift">
    <w:name w:val="Zwischenüberschrift"/>
    <w:basedOn w:val="Standard"/>
    <w:next w:val="Standard"/>
    <w:uiPriority w:val="99"/>
    <w:qFormat/>
    <w:rsid w:val="00646973"/>
    <w:pPr>
      <w:keepNext/>
      <w:keepLines/>
      <w:spacing w:before="200" w:after="80"/>
    </w:pPr>
    <w:rPr>
      <w:b/>
    </w:rPr>
  </w:style>
  <w:style w:type="paragraph" w:customStyle="1" w:styleId="Testofumetto">
    <w:name w:val="Testo fumetto"/>
    <w:basedOn w:val="Standard"/>
    <w:semiHidden/>
    <w:rsid w:val="00A25EEC"/>
    <w:pPr>
      <w:spacing w:line="240" w:lineRule="auto"/>
      <w:jc w:val="left"/>
    </w:pPr>
    <w:rPr>
      <w:rFonts w:ascii="Tahoma" w:hAnsi="Tahoma" w:cs="Tahoma"/>
      <w:sz w:val="16"/>
      <w:szCs w:val="16"/>
      <w:lang w:val="it-IT" w:eastAsia="it-IT"/>
    </w:rPr>
  </w:style>
  <w:style w:type="paragraph" w:customStyle="1" w:styleId="Trennzeile">
    <w:name w:val="Trennzeile"/>
    <w:basedOn w:val="Standard"/>
    <w:qFormat/>
    <w:rsid w:val="00A31D44"/>
    <w:pPr>
      <w:spacing w:line="140" w:lineRule="atLeast"/>
    </w:pPr>
    <w:rPr>
      <w:sz w:val="2"/>
    </w:rPr>
  </w:style>
  <w:style w:type="paragraph" w:styleId="Textkrper">
    <w:name w:val="Body Text"/>
    <w:basedOn w:val="Standard"/>
    <w:link w:val="TextkrperZchn"/>
    <w:rsid w:val="007423E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23E4"/>
    <w:rPr>
      <w:rFonts w:ascii="Calibri" w:hAnsi="Calibri"/>
      <w:lang w:val="en-GB"/>
    </w:rPr>
  </w:style>
  <w:style w:type="paragraph" w:styleId="NurText">
    <w:name w:val="Plain Text"/>
    <w:basedOn w:val="Standard"/>
    <w:link w:val="NurTextZchn"/>
    <w:rsid w:val="007423E4"/>
    <w:pPr>
      <w:spacing w:line="240" w:lineRule="auto"/>
      <w:jc w:val="left"/>
    </w:pPr>
    <w:rPr>
      <w:rFonts w:ascii="Courier New" w:hAnsi="Courier New"/>
      <w:lang w:val="it-IT" w:eastAsia="it-IT"/>
    </w:rPr>
  </w:style>
  <w:style w:type="character" w:customStyle="1" w:styleId="NurTextZchn">
    <w:name w:val="Nur Text Zchn"/>
    <w:basedOn w:val="Absatz-Standardschriftart"/>
    <w:link w:val="NurText"/>
    <w:rsid w:val="007423E4"/>
    <w:rPr>
      <w:rFonts w:ascii="Courier New" w:hAnsi="Courier New"/>
      <w:lang w:val="it-IT" w:eastAsia="it-IT"/>
    </w:rPr>
  </w:style>
  <w:style w:type="character" w:customStyle="1" w:styleId="TitelZchn">
    <w:name w:val="Titel Zchn"/>
    <w:basedOn w:val="Absatz-Standardschriftart"/>
    <w:link w:val="Titel"/>
    <w:rsid w:val="006F7CD9"/>
    <w:rPr>
      <w:rFonts w:ascii="Calibri" w:hAnsi="Calibri"/>
      <w:b/>
      <w:color w:val="000000"/>
      <w:kern w:val="28"/>
      <w:sz w:val="24"/>
      <w:lang w:val="en-GB"/>
    </w:rPr>
  </w:style>
  <w:style w:type="paragraph" w:customStyle="1" w:styleId="Titel2Seite">
    <w:name w:val="Titel 2. Seite"/>
    <w:basedOn w:val="Standard"/>
    <w:uiPriority w:val="99"/>
    <w:rsid w:val="009B4A12"/>
    <w:rPr>
      <w:rFonts w:cs="Calibri"/>
      <w:sz w:val="32"/>
      <w:szCs w:val="32"/>
    </w:rPr>
  </w:style>
  <w:style w:type="paragraph" w:customStyle="1" w:styleId="TechnischeDaten">
    <w:name w:val="Technische Daten"/>
    <w:basedOn w:val="Standard"/>
    <w:uiPriority w:val="99"/>
    <w:rsid w:val="001B4259"/>
    <w:pPr>
      <w:tabs>
        <w:tab w:val="left" w:pos="2381"/>
      </w:tabs>
      <w:spacing w:after="80"/>
      <w:ind w:left="2381" w:hanging="2381"/>
      <w:jc w:val="left"/>
    </w:pPr>
    <w:rPr>
      <w:rFonts w:cs="Calibri"/>
      <w:szCs w:val="22"/>
    </w:rPr>
  </w:style>
  <w:style w:type="paragraph" w:customStyle="1" w:styleId="Farbflche">
    <w:name w:val="Farbfläche"/>
    <w:basedOn w:val="Standard"/>
    <w:qFormat/>
    <w:rsid w:val="00D634B4"/>
    <w:pPr>
      <w:pBdr>
        <w:top w:val="single" w:sz="8" w:space="3" w:color="auto"/>
        <w:left w:val="single" w:sz="8" w:space="4" w:color="auto"/>
        <w:bottom w:val="single" w:sz="8" w:space="6" w:color="auto"/>
        <w:right w:val="single" w:sz="8" w:space="4" w:color="auto"/>
      </w:pBdr>
      <w:shd w:val="clear" w:color="auto" w:fill="FFC000"/>
      <w:ind w:right="4536"/>
    </w:pPr>
    <w:rPr>
      <w:rFonts w:cs="Calibri"/>
      <w:b/>
      <w:sz w:val="24"/>
    </w:rPr>
  </w:style>
  <w:style w:type="paragraph" w:customStyle="1" w:styleId="EinfAbs">
    <w:name w:val="[Einf. Abs.]"/>
    <w:basedOn w:val="Standard"/>
    <w:uiPriority w:val="99"/>
    <w:rsid w:val="00EA1E1C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Segoe UI" w:hAnsi="Segoe UI" w:cs="Segoe U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A1E1C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9"/>
    <w:qFormat/>
    <w:locked/>
    <w:rsid w:val="00C82107"/>
    <w:rPr>
      <w:rFonts w:asciiTheme="minorHAnsi" w:hAnsiTheme="minorHAnsi"/>
      <w:b/>
      <w:lang w:val="en-GB"/>
    </w:rPr>
  </w:style>
  <w:style w:type="paragraph" w:customStyle="1" w:styleId="CM37">
    <w:name w:val="CM37"/>
    <w:basedOn w:val="Default"/>
    <w:next w:val="Default"/>
    <w:uiPriority w:val="99"/>
    <w:rsid w:val="006D4918"/>
    <w:pPr>
      <w:spacing w:after="310"/>
    </w:pPr>
    <w:rPr>
      <w:color w:val="auto"/>
    </w:rPr>
  </w:style>
  <w:style w:type="paragraph" w:customStyle="1" w:styleId="Default">
    <w:name w:val="Default"/>
    <w:uiPriority w:val="99"/>
    <w:qFormat/>
    <w:rsid w:val="00865D0A"/>
    <w:pPr>
      <w:widowControl w:val="0"/>
      <w:autoSpaceDE w:val="0"/>
      <w:autoSpaceDN w:val="0"/>
      <w:adjustRightInd w:val="0"/>
      <w:spacing w:after="160" w:line="259" w:lineRule="auto"/>
    </w:pPr>
    <w:rPr>
      <w:rFonts w:asciiTheme="minorHAnsi" w:eastAsia="SimSun" w:hAnsiTheme="minorHAnsi" w:cs="Arial Narrow"/>
      <w:color w:val="000000"/>
      <w:szCs w:val="24"/>
      <w:lang w:val="en-US" w:eastAsia="zh-CN"/>
    </w:rPr>
  </w:style>
  <w:style w:type="character" w:customStyle="1" w:styleId="wbtrmn1">
    <w:name w:val="wbtr_mn1"/>
    <w:qFormat/>
    <w:rsid w:val="00C633AB"/>
    <w:rPr>
      <w:rFonts w:ascii="Arial" w:hAnsi="Arial" w:cs="Arial" w:hint="default"/>
      <w:sz w:val="24"/>
      <w:szCs w:val="24"/>
    </w:rPr>
  </w:style>
  <w:style w:type="character" w:customStyle="1" w:styleId="dct-tt">
    <w:name w:val="dct-tt"/>
    <w:rsid w:val="00C633AB"/>
    <w:rPr>
      <w:rFonts w:ascii="Arial" w:hAnsi="Arial" w:cs="Arial" w:hint="defaul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D0FC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programmingknowledge.org/converters/checksum_converter.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cadacore.com/tools/programming-calculators/online-checksum-calculator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AZY%20AXXESS%20Projektgruppe\Identec%20Meeting-Notes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20FB8F4E0BFB488597AB4DC98CE39B" ma:contentTypeVersion="19" ma:contentTypeDescription="Ein neues Dokument erstellen." ma:contentTypeScope="" ma:versionID="9d940833a319e9cfc6aa4fcc1bea636e">
  <xsd:schema xmlns:xsd="http://www.w3.org/2001/XMLSchema" xmlns:xs="http://www.w3.org/2001/XMLSchema" xmlns:p="http://schemas.microsoft.com/office/2006/metadata/properties" xmlns:ns2="241315fa-dbe8-4cf6-a023-80c719099a8c" xmlns:ns3="6b346222-edd2-4b9f-9410-d67499daeef8" targetNamespace="http://schemas.microsoft.com/office/2006/metadata/properties" ma:root="true" ma:fieldsID="2c0c7f995cac4e7bd4a235f3c103329d" ns2:_="" ns3:_="">
    <xsd:import namespace="241315fa-dbe8-4cf6-a023-80c719099a8c"/>
    <xsd:import namespace="6b346222-edd2-4b9f-9410-d67499dae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315fa-dbe8-4cf6-a023-80c719099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da2d693-6c74-496d-b981-a379185aa2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46222-edd2-4b9f-9410-d67499dae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60ce39-dc1f-4216-b0af-e5e9562f0fdd}" ma:internalName="TaxCatchAll" ma:showField="CatchAllData" ma:web="6b346222-edd2-4b9f-9410-d67499dae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1315fa-dbe8-4cf6-a023-80c719099a8c">
      <Terms xmlns="http://schemas.microsoft.com/office/infopath/2007/PartnerControls"/>
    </lcf76f155ced4ddcb4097134ff3c332f>
    <TaxCatchAll xmlns="6b346222-edd2-4b9f-9410-d67499daeef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4B9F5-F245-4A55-89E8-7325D269B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315fa-dbe8-4cf6-a023-80c719099a8c"/>
    <ds:schemaRef ds:uri="6b346222-edd2-4b9f-9410-d67499dae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9635C2-A097-4BDB-BB24-C3D2A7F79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F5161-C08E-4CD8-80E9-81D54F998B66}">
  <ds:schemaRefs>
    <ds:schemaRef ds:uri="http://schemas.microsoft.com/office/2006/metadata/properties"/>
    <ds:schemaRef ds:uri="http://schemas.microsoft.com/office/infopath/2007/PartnerControls"/>
    <ds:schemaRef ds:uri="241315fa-dbe8-4cf6-a023-80c719099a8c"/>
    <ds:schemaRef ds:uri="6b346222-edd2-4b9f-9410-d67499daeef8"/>
  </ds:schemaRefs>
</ds:datastoreItem>
</file>

<file path=customXml/itemProps4.xml><?xml version="1.0" encoding="utf-8"?>
<ds:datastoreItem xmlns:ds="http://schemas.openxmlformats.org/officeDocument/2006/customXml" ds:itemID="{9F1D9B43-7BC4-43ED-9D63-3408735C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Identec Meeting-Notes.dot</Template>
  <TotalTime>0</TotalTime>
  <Pages>10</Pages>
  <Words>1426</Words>
  <Characters>8985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IDENTEC Solutions GmbH</Company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Dewald</dc:creator>
  <cp:lastModifiedBy>Stefan Dewald</cp:lastModifiedBy>
  <cp:revision>17</cp:revision>
  <cp:lastPrinted>2024-01-10T08:50:00Z</cp:lastPrinted>
  <dcterms:created xsi:type="dcterms:W3CDTF">2026-08-28T12:01:00Z</dcterms:created>
  <dcterms:modified xsi:type="dcterms:W3CDTF">2026-08-28T13:29:00Z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0x010100BA20FB8F4E0BFB488597AB4DC98CE39B</vt:lpwstr>
  </property>
  <property fmtid="{D5CDD505-2E9C-101B-9397-08002B2CF9AE}" pid="3" name="MediaServiceImageTags">
    <vt:lpwstr/>
  </property>
</Properties>
</file>